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B9C16" w14:textId="5BC63204" w:rsidR="00EA7016" w:rsidRPr="008258A0" w:rsidRDefault="00A01DF8" w:rsidP="00EA7016">
      <w:pPr>
        <w:pStyle w:val="berschrift1"/>
        <w:numPr>
          <w:ilvl w:val="0"/>
          <w:numId w:val="0"/>
        </w:numPr>
        <w:spacing w:before="0" w:after="0"/>
        <w:rPr>
          <w:sz w:val="28"/>
          <w:szCs w:val="28"/>
        </w:rPr>
      </w:pPr>
      <w:r w:rsidRPr="000D67DE">
        <w:rPr>
          <w:rFonts w:cstheme="minorHAnsi"/>
          <w:sz w:val="28"/>
          <w:szCs w:val="28"/>
        </w:rPr>
        <w:t>Antrag «</w:t>
      </w:r>
      <w:bookmarkStart w:id="0" w:name="_Hlk150347985"/>
      <w:bookmarkStart w:id="1" w:name="_Hlk158726739"/>
      <w:r w:rsidRPr="000D67DE">
        <w:rPr>
          <w:rFonts w:cstheme="minorHAnsi"/>
          <w:sz w:val="28"/>
          <w:szCs w:val="28"/>
        </w:rPr>
        <w:t xml:space="preserve">Förderbeiträge </w:t>
      </w:r>
      <w:bookmarkEnd w:id="0"/>
      <w:r w:rsidR="0011021D">
        <w:rPr>
          <w:rFonts w:cstheme="minorHAnsi"/>
          <w:sz w:val="28"/>
          <w:szCs w:val="28"/>
        </w:rPr>
        <w:t>Trainer*innen</w:t>
      </w:r>
      <w:bookmarkEnd w:id="1"/>
      <w:r w:rsidRPr="000D67DE">
        <w:rPr>
          <w:rFonts w:cstheme="minorHAnsi"/>
          <w:sz w:val="28"/>
          <w:szCs w:val="28"/>
        </w:rPr>
        <w:t>»</w:t>
      </w:r>
      <w:r w:rsidR="000D67DE">
        <w:rPr>
          <w:rFonts w:cstheme="minorHAnsi"/>
          <w:sz w:val="28"/>
          <w:szCs w:val="28"/>
        </w:rPr>
        <w:t xml:space="preserve"> 202</w:t>
      </w:r>
      <w:r w:rsidR="005E25C0">
        <w:rPr>
          <w:rFonts w:cstheme="minorHAnsi"/>
          <w:sz w:val="28"/>
          <w:szCs w:val="28"/>
        </w:rPr>
        <w:t>4</w:t>
      </w:r>
      <w:r w:rsidR="00C61D39">
        <w:rPr>
          <w:rFonts w:cstheme="minorHAnsi"/>
          <w:sz w:val="28"/>
          <w:szCs w:val="28"/>
        </w:rPr>
        <w:t>-2026</w:t>
      </w:r>
    </w:p>
    <w:p w14:paraId="669F9F1A" w14:textId="77777777" w:rsidR="00EA7016" w:rsidRPr="00816187" w:rsidRDefault="00EA7016" w:rsidP="00EA7016">
      <w:pPr>
        <w:pBdr>
          <w:bottom w:val="single" w:sz="4" w:space="1" w:color="auto"/>
        </w:pBdr>
        <w:rPr>
          <w:rFonts w:ascii="Fago Pro" w:hAnsi="Fago Pro" w:cstheme="minorHAnsi"/>
          <w:sz w:val="22"/>
          <w:szCs w:val="22"/>
        </w:rPr>
      </w:pPr>
    </w:p>
    <w:p w14:paraId="5BAE0297" w14:textId="77777777" w:rsidR="00FF0B12" w:rsidRPr="00816187" w:rsidRDefault="00FF0B12" w:rsidP="004315AE">
      <w:pPr>
        <w:rPr>
          <w:rFonts w:ascii="Fago Pro" w:hAnsi="Fago Pro" w:cstheme="minorHAnsi"/>
          <w:sz w:val="22"/>
          <w:szCs w:val="22"/>
        </w:rPr>
      </w:pPr>
    </w:p>
    <w:p w14:paraId="3DA631D9" w14:textId="3D918CCB" w:rsidR="00FF0B12" w:rsidRPr="00816187" w:rsidRDefault="00FF0B12" w:rsidP="00FF0B12">
      <w:pPr>
        <w:rPr>
          <w:rFonts w:ascii="Fago Pro" w:hAnsi="Fago Pro"/>
          <w:sz w:val="22"/>
          <w:szCs w:val="22"/>
        </w:rPr>
      </w:pPr>
      <w:r w:rsidRPr="00816187">
        <w:rPr>
          <w:rFonts w:ascii="Fago Pro" w:hAnsi="Fago Pro"/>
          <w:sz w:val="22"/>
          <w:szCs w:val="22"/>
        </w:rPr>
        <w:t xml:space="preserve">Mit dem vorliegenden Formular können </w:t>
      </w:r>
      <w:r w:rsidR="00482F4A">
        <w:rPr>
          <w:rFonts w:ascii="Fago Pro" w:hAnsi="Fago Pro"/>
          <w:sz w:val="22"/>
          <w:szCs w:val="22"/>
        </w:rPr>
        <w:t>Verbände</w:t>
      </w:r>
      <w:r w:rsidR="00AD11AE">
        <w:rPr>
          <w:rFonts w:ascii="Fago Pro" w:hAnsi="Fago Pro"/>
          <w:sz w:val="22"/>
          <w:szCs w:val="22"/>
        </w:rPr>
        <w:t xml:space="preserve"> </w:t>
      </w:r>
      <w:r w:rsidR="00260D00">
        <w:rPr>
          <w:rFonts w:ascii="Fago Pro" w:hAnsi="Fago Pro"/>
          <w:sz w:val="22"/>
          <w:szCs w:val="22"/>
        </w:rPr>
        <w:t>Unterstützungsb</w:t>
      </w:r>
      <w:r w:rsidRPr="00816187">
        <w:rPr>
          <w:rFonts w:ascii="Fago Pro" w:hAnsi="Fago Pro"/>
          <w:sz w:val="22"/>
          <w:szCs w:val="22"/>
        </w:rPr>
        <w:t xml:space="preserve">eiträge </w:t>
      </w:r>
      <w:r w:rsidR="00482F4A">
        <w:rPr>
          <w:rFonts w:ascii="Fago Pro" w:hAnsi="Fago Pro"/>
          <w:sz w:val="22"/>
          <w:szCs w:val="22"/>
        </w:rPr>
        <w:t>für</w:t>
      </w:r>
      <w:r w:rsidR="009F1A4D">
        <w:rPr>
          <w:rFonts w:ascii="Fago Pro" w:hAnsi="Fago Pro"/>
          <w:sz w:val="22"/>
          <w:szCs w:val="22"/>
        </w:rPr>
        <w:t xml:space="preserve"> die</w:t>
      </w:r>
      <w:r w:rsidR="00AD11AE">
        <w:rPr>
          <w:rFonts w:ascii="Fago Pro" w:hAnsi="Fago Pro"/>
          <w:sz w:val="22"/>
          <w:szCs w:val="22"/>
        </w:rPr>
        <w:t xml:space="preserve"> Förderung von </w:t>
      </w:r>
      <w:r w:rsidR="00482F4A">
        <w:rPr>
          <w:rFonts w:ascii="Fago Pro" w:hAnsi="Fago Pro"/>
          <w:sz w:val="22"/>
          <w:szCs w:val="22"/>
        </w:rPr>
        <w:t>Trainer</w:t>
      </w:r>
      <w:r w:rsidR="00AD11AE">
        <w:rPr>
          <w:rFonts w:ascii="Fago Pro" w:hAnsi="Fago Pro"/>
          <w:sz w:val="22"/>
          <w:szCs w:val="22"/>
        </w:rPr>
        <w:t>*innen</w:t>
      </w:r>
      <w:r w:rsidR="00BF0225">
        <w:rPr>
          <w:rFonts w:ascii="Fago Pro" w:hAnsi="Fago Pro"/>
          <w:sz w:val="22"/>
          <w:szCs w:val="22"/>
        </w:rPr>
        <w:t xml:space="preserve"> </w:t>
      </w:r>
      <w:r w:rsidR="00BF0225" w:rsidRPr="00BF0225">
        <w:rPr>
          <w:rFonts w:ascii="Fago Pro" w:hAnsi="Fago Pro"/>
          <w:sz w:val="22"/>
          <w:szCs w:val="22"/>
        </w:rPr>
        <w:t xml:space="preserve">gemäss </w:t>
      </w:r>
      <w:hyperlink r:id="rId11" w:tgtFrame="_blank" w:tooltip="Richtlinien Beiträge spezielle Förderbereiche SFS (Ausführungsbestimmungen verlinkt) (PDF 132 KB)" w:history="1">
        <w:r w:rsidR="00BF0225" w:rsidRPr="00BF0225">
          <w:rPr>
            <w:rStyle w:val="Hyperlink"/>
            <w:sz w:val="22"/>
            <w:szCs w:val="22"/>
          </w:rPr>
          <w:t xml:space="preserve">Richtlinien Beiträge spezielle Förderbereiche SFS </w:t>
        </w:r>
      </w:hyperlink>
      <w:r w:rsidR="00594277">
        <w:rPr>
          <w:rFonts w:ascii="Fago Pro" w:hAnsi="Fago Pro"/>
          <w:sz w:val="22"/>
          <w:szCs w:val="22"/>
        </w:rPr>
        <w:t>beantragen</w:t>
      </w:r>
      <w:r w:rsidRPr="00816187">
        <w:rPr>
          <w:rFonts w:ascii="Fago Pro" w:hAnsi="Fago Pro"/>
          <w:sz w:val="22"/>
          <w:szCs w:val="22"/>
        </w:rPr>
        <w:t xml:space="preserve">. </w:t>
      </w:r>
    </w:p>
    <w:p w14:paraId="2BD32740" w14:textId="77777777" w:rsidR="00FF0B12" w:rsidRPr="00816187" w:rsidRDefault="00FF0B12" w:rsidP="00FF0B12">
      <w:pPr>
        <w:rPr>
          <w:rFonts w:ascii="Fago Pro" w:hAnsi="Fago Pro"/>
          <w:sz w:val="22"/>
          <w:szCs w:val="22"/>
        </w:rPr>
      </w:pPr>
    </w:p>
    <w:p w14:paraId="5E959EC9" w14:textId="77777777" w:rsidR="00FF0B12" w:rsidRPr="00816187" w:rsidRDefault="00FF0B12" w:rsidP="00FF0B12">
      <w:pPr>
        <w:rPr>
          <w:rFonts w:ascii="Fago Pro" w:hAnsi="Fago Pro"/>
          <w:sz w:val="22"/>
          <w:szCs w:val="22"/>
        </w:rPr>
      </w:pPr>
    </w:p>
    <w:p w14:paraId="2CF96B60" w14:textId="656426B4" w:rsidR="00FF0B12" w:rsidRDefault="00FF0B12" w:rsidP="00596065">
      <w:pPr>
        <w:pStyle w:val="Listenabsatz"/>
        <w:numPr>
          <w:ilvl w:val="0"/>
          <w:numId w:val="43"/>
        </w:numPr>
        <w:spacing w:after="120"/>
        <w:ind w:left="284" w:hanging="284"/>
        <w:rPr>
          <w:rFonts w:ascii="Fago Pro" w:hAnsi="Fago Pro"/>
          <w:b/>
          <w:sz w:val="22"/>
          <w:szCs w:val="22"/>
        </w:rPr>
      </w:pPr>
      <w:r w:rsidRPr="00596065">
        <w:rPr>
          <w:rFonts w:ascii="Fago Pro" w:hAnsi="Fago Pro"/>
          <w:b/>
          <w:sz w:val="22"/>
          <w:szCs w:val="22"/>
        </w:rPr>
        <w:t xml:space="preserve">Formale Angaben </w:t>
      </w:r>
    </w:p>
    <w:p w14:paraId="792B91FC" w14:textId="77777777" w:rsidR="00E538FA" w:rsidRPr="00596065" w:rsidRDefault="00E538FA" w:rsidP="00E538FA">
      <w:pPr>
        <w:pStyle w:val="Listenabsatz"/>
        <w:spacing w:after="120"/>
        <w:ind w:left="284"/>
        <w:rPr>
          <w:rFonts w:ascii="Fago Pro" w:hAnsi="Fago Pro"/>
          <w:b/>
          <w:sz w:val="22"/>
          <w:szCs w:val="22"/>
        </w:rPr>
      </w:pPr>
    </w:p>
    <w:p w14:paraId="7B41F049" w14:textId="77777777" w:rsidR="00743209" w:rsidRPr="00E538FA" w:rsidRDefault="00743209" w:rsidP="00E538FA">
      <w:pPr>
        <w:pStyle w:val="Listenabsatz"/>
        <w:ind w:left="709" w:hanging="425"/>
        <w:rPr>
          <w:rFonts w:ascii="Fago Pro" w:hAnsi="Fago Pro"/>
          <w:sz w:val="22"/>
          <w:szCs w:val="22"/>
        </w:rPr>
      </w:pPr>
    </w:p>
    <w:p w14:paraId="65F0F9F1" w14:textId="6FF7D87A" w:rsidR="00743209" w:rsidRPr="00816187" w:rsidRDefault="00132DAB" w:rsidP="3AE4B0FD">
      <w:pPr>
        <w:spacing w:after="120"/>
        <w:rPr>
          <w:rFonts w:ascii="Fago Pro" w:hAnsi="Fago Pro"/>
          <w:b/>
          <w:bCs/>
          <w:sz w:val="22"/>
          <w:szCs w:val="22"/>
        </w:rPr>
      </w:pPr>
      <w:r w:rsidRPr="3AE4B0FD">
        <w:rPr>
          <w:rFonts w:ascii="Fago Pro" w:hAnsi="Fago Pro"/>
          <w:b/>
          <w:bCs/>
          <w:sz w:val="22"/>
          <w:szCs w:val="22"/>
        </w:rPr>
        <w:t>Personaldaten des Trainers</w:t>
      </w:r>
      <w:r w:rsidR="7A6540D8" w:rsidRPr="3AE4B0FD">
        <w:rPr>
          <w:rFonts w:ascii="Fago Pro" w:hAnsi="Fago Pro"/>
          <w:b/>
          <w:bCs/>
          <w:sz w:val="22"/>
          <w:szCs w:val="22"/>
        </w:rPr>
        <w:t xml:space="preserve"> </w:t>
      </w:r>
      <w:r w:rsidRPr="3AE4B0FD">
        <w:rPr>
          <w:rFonts w:ascii="Fago Pro" w:hAnsi="Fago Pro"/>
          <w:b/>
          <w:bCs/>
          <w:sz w:val="22"/>
          <w:szCs w:val="22"/>
        </w:rPr>
        <w:t>/</w:t>
      </w:r>
      <w:r w:rsidR="1DB756E0" w:rsidRPr="3AE4B0FD">
        <w:rPr>
          <w:rFonts w:ascii="Fago Pro" w:hAnsi="Fago Pro"/>
          <w:b/>
          <w:bCs/>
          <w:sz w:val="22"/>
          <w:szCs w:val="22"/>
        </w:rPr>
        <w:t xml:space="preserve"> </w:t>
      </w:r>
      <w:r w:rsidRPr="3AE4B0FD">
        <w:rPr>
          <w:rFonts w:ascii="Fago Pro" w:hAnsi="Fago Pro"/>
          <w:b/>
          <w:bCs/>
          <w:sz w:val="22"/>
          <w:szCs w:val="22"/>
        </w:rPr>
        <w:t>der Trainerin</w:t>
      </w:r>
    </w:p>
    <w:tbl>
      <w:tblPr>
        <w:tblStyle w:val="Tabellenraster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5665"/>
      </w:tblGrid>
      <w:tr w:rsidR="00D752EF" w:rsidRPr="00A13280" w14:paraId="10156587" w14:textId="77777777" w:rsidTr="4E09C744">
        <w:trPr>
          <w:trHeight w:val="397"/>
        </w:trPr>
        <w:tc>
          <w:tcPr>
            <w:tcW w:w="3402" w:type="dxa"/>
            <w:vAlign w:val="center"/>
          </w:tcPr>
          <w:p w14:paraId="42BB8759" w14:textId="39C7C69B" w:rsidR="00D752EF" w:rsidRPr="00816187" w:rsidRDefault="00B74567">
            <w:pPr>
              <w:rPr>
                <w:rFonts w:ascii="Fago Pro" w:hAnsi="Fago Pro"/>
                <w:sz w:val="22"/>
                <w:szCs w:val="22"/>
              </w:rPr>
            </w:pPr>
            <w:r>
              <w:rPr>
                <w:rFonts w:ascii="Fago Pro" w:hAnsi="Fago Pro"/>
                <w:sz w:val="22"/>
                <w:szCs w:val="22"/>
              </w:rPr>
              <w:t>Name, Vorname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321FFC0E" w14:textId="3D665798" w:rsidR="00D752EF" w:rsidRPr="00816187" w:rsidRDefault="00D752EF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FF0B12" w:rsidRPr="00A13280" w14:paraId="3F084203" w14:textId="77777777" w:rsidTr="4E09C744">
        <w:trPr>
          <w:trHeight w:val="397"/>
        </w:trPr>
        <w:tc>
          <w:tcPr>
            <w:tcW w:w="3402" w:type="dxa"/>
            <w:vAlign w:val="center"/>
          </w:tcPr>
          <w:p w14:paraId="05B38908" w14:textId="3B2339E4" w:rsidR="00FF0B12" w:rsidRPr="00816187" w:rsidRDefault="006262F7">
            <w:pPr>
              <w:rPr>
                <w:rFonts w:ascii="Fago Pro" w:hAnsi="Fago Pro"/>
                <w:sz w:val="22"/>
                <w:szCs w:val="22"/>
              </w:rPr>
            </w:pPr>
            <w:r>
              <w:rPr>
                <w:rFonts w:ascii="Fago Pro" w:hAnsi="Fago Pro"/>
                <w:sz w:val="22"/>
                <w:szCs w:val="22"/>
              </w:rPr>
              <w:t>Geburtsdatum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539CBCEA" w14:textId="0109E5BE" w:rsidR="00FF0B12" w:rsidRPr="00816187" w:rsidRDefault="00FF0B12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6262F7" w:rsidRPr="00A13280" w14:paraId="6BDEA5B6" w14:textId="77777777" w:rsidTr="4E09C744">
        <w:trPr>
          <w:trHeight w:val="397"/>
        </w:trPr>
        <w:tc>
          <w:tcPr>
            <w:tcW w:w="3402" w:type="dxa"/>
            <w:vAlign w:val="center"/>
          </w:tcPr>
          <w:p w14:paraId="068168C2" w14:textId="3E021574" w:rsidR="006262F7" w:rsidRPr="00816187" w:rsidRDefault="006262F7" w:rsidP="006262F7">
            <w:pPr>
              <w:spacing w:after="120"/>
              <w:rPr>
                <w:rFonts w:ascii="Fago Pro" w:hAnsi="Fago Pr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4"/>
              </w:rPr>
              <w:t>E-Mail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2D9C9A77" w14:textId="77777777" w:rsidR="006262F7" w:rsidRPr="00816187" w:rsidRDefault="006262F7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FF0B12" w:rsidRPr="00A13280" w14:paraId="4875840D" w14:textId="77777777" w:rsidTr="4E09C744">
        <w:trPr>
          <w:trHeight w:val="397"/>
        </w:trPr>
        <w:tc>
          <w:tcPr>
            <w:tcW w:w="3402" w:type="dxa"/>
            <w:vAlign w:val="center"/>
          </w:tcPr>
          <w:p w14:paraId="3AD9413C" w14:textId="05206A61" w:rsidR="00FF0B12" w:rsidRPr="00816187" w:rsidRDefault="006262F7" w:rsidP="006262F7">
            <w:pPr>
              <w:rPr>
                <w:rFonts w:ascii="Fago Pro" w:hAnsi="Fago Pro"/>
                <w:sz w:val="22"/>
                <w:szCs w:val="22"/>
              </w:rPr>
            </w:pPr>
            <w:r w:rsidRPr="70D970B3">
              <w:rPr>
                <w:rFonts w:asciiTheme="minorHAnsi" w:hAnsiTheme="minorHAnsi" w:cstheme="minorBidi"/>
                <w:sz w:val="24"/>
              </w:rPr>
              <w:t>Verband</w:t>
            </w:r>
            <w:r>
              <w:rPr>
                <w:rFonts w:asciiTheme="minorHAnsi" w:hAnsiTheme="minorHAnsi" w:cstheme="minorBidi"/>
                <w:sz w:val="24"/>
              </w:rPr>
              <w:t>/Sportart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3BA873F6" w14:textId="77777777" w:rsidR="00FF0B12" w:rsidRPr="00816187" w:rsidRDefault="00FF0B12">
            <w:pPr>
              <w:rPr>
                <w:rFonts w:ascii="Fago Pro" w:hAnsi="Fago Pro"/>
                <w:sz w:val="22"/>
                <w:szCs w:val="22"/>
              </w:rPr>
            </w:pPr>
          </w:p>
        </w:tc>
      </w:tr>
    </w:tbl>
    <w:p w14:paraId="7E2B27B0" w14:textId="77777777" w:rsidR="00675296" w:rsidRDefault="00675296" w:rsidP="00F1392D">
      <w:pPr>
        <w:rPr>
          <w:rFonts w:ascii="Fago Pro" w:hAnsi="Fago Pro"/>
          <w:sz w:val="22"/>
          <w:szCs w:val="22"/>
        </w:rPr>
      </w:pPr>
    </w:p>
    <w:p w14:paraId="2F35B5ED" w14:textId="041DFC94" w:rsidR="00132DAB" w:rsidRPr="00816187" w:rsidRDefault="006D5AE6" w:rsidP="3AE4B0FD">
      <w:pPr>
        <w:spacing w:after="120"/>
        <w:rPr>
          <w:rFonts w:ascii="Fago Pro" w:hAnsi="Fago Pro"/>
          <w:b/>
          <w:bCs/>
          <w:sz w:val="22"/>
          <w:szCs w:val="22"/>
        </w:rPr>
      </w:pPr>
      <w:r w:rsidRPr="3AE4B0FD">
        <w:rPr>
          <w:rFonts w:ascii="Fago Pro" w:hAnsi="Fago Pro"/>
          <w:b/>
          <w:bCs/>
          <w:sz w:val="22"/>
          <w:szCs w:val="22"/>
        </w:rPr>
        <w:t>Kontaktperson für die Betreuung/Führung des Trainers</w:t>
      </w:r>
      <w:r w:rsidR="37A9E973" w:rsidRPr="3AE4B0FD">
        <w:rPr>
          <w:rFonts w:ascii="Fago Pro" w:hAnsi="Fago Pro"/>
          <w:b/>
          <w:bCs/>
          <w:sz w:val="22"/>
          <w:szCs w:val="22"/>
        </w:rPr>
        <w:t xml:space="preserve"> </w:t>
      </w:r>
      <w:r w:rsidRPr="3AE4B0FD">
        <w:rPr>
          <w:rFonts w:ascii="Fago Pro" w:hAnsi="Fago Pro"/>
          <w:b/>
          <w:bCs/>
          <w:sz w:val="22"/>
          <w:szCs w:val="22"/>
        </w:rPr>
        <w:t>/</w:t>
      </w:r>
      <w:r w:rsidR="0BC6D07D" w:rsidRPr="3AE4B0FD">
        <w:rPr>
          <w:rFonts w:ascii="Fago Pro" w:hAnsi="Fago Pro"/>
          <w:b/>
          <w:bCs/>
          <w:sz w:val="22"/>
          <w:szCs w:val="22"/>
        </w:rPr>
        <w:t xml:space="preserve"> </w:t>
      </w:r>
      <w:r w:rsidRPr="3AE4B0FD">
        <w:rPr>
          <w:rFonts w:ascii="Fago Pro" w:hAnsi="Fago Pro"/>
          <w:b/>
          <w:bCs/>
          <w:sz w:val="22"/>
          <w:szCs w:val="22"/>
        </w:rPr>
        <w:t>der Trainerin</w:t>
      </w:r>
    </w:p>
    <w:tbl>
      <w:tblPr>
        <w:tblStyle w:val="Tabellenraster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5665"/>
      </w:tblGrid>
      <w:tr w:rsidR="00132DAB" w:rsidRPr="00A13280" w14:paraId="39045D76" w14:textId="77777777" w:rsidTr="006D5AE6">
        <w:trPr>
          <w:trHeight w:val="397"/>
        </w:trPr>
        <w:tc>
          <w:tcPr>
            <w:tcW w:w="3402" w:type="dxa"/>
            <w:vAlign w:val="center"/>
          </w:tcPr>
          <w:p w14:paraId="3A911280" w14:textId="77777777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  <w:r>
              <w:rPr>
                <w:rFonts w:ascii="Fago Pro" w:hAnsi="Fago Pro"/>
                <w:sz w:val="22"/>
                <w:szCs w:val="22"/>
              </w:rPr>
              <w:t>Name, Vorname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6A7F8453" w14:textId="77777777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132DAB" w:rsidRPr="00A13280" w14:paraId="2D3E76CD" w14:textId="77777777" w:rsidTr="006D5AE6">
        <w:trPr>
          <w:trHeight w:val="397"/>
        </w:trPr>
        <w:tc>
          <w:tcPr>
            <w:tcW w:w="3402" w:type="dxa"/>
            <w:vAlign w:val="center"/>
          </w:tcPr>
          <w:p w14:paraId="778254A0" w14:textId="66828F90" w:rsidR="00132DAB" w:rsidRPr="00816187" w:rsidRDefault="006D5AE6">
            <w:pPr>
              <w:rPr>
                <w:rFonts w:ascii="Fago Pro" w:hAnsi="Fago Pro"/>
                <w:sz w:val="22"/>
                <w:szCs w:val="22"/>
              </w:rPr>
            </w:pPr>
            <w:r>
              <w:rPr>
                <w:rFonts w:ascii="Fago Pro" w:hAnsi="Fago Pro"/>
                <w:sz w:val="22"/>
                <w:szCs w:val="22"/>
              </w:rPr>
              <w:t>Funktion im Verband/Trägerschaft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5DF57961" w14:textId="77777777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132DAB" w:rsidRPr="00A13280" w14:paraId="3DE90720" w14:textId="77777777" w:rsidTr="006D5AE6">
        <w:trPr>
          <w:trHeight w:val="397"/>
        </w:trPr>
        <w:tc>
          <w:tcPr>
            <w:tcW w:w="3402" w:type="dxa"/>
            <w:vAlign w:val="center"/>
          </w:tcPr>
          <w:p w14:paraId="506053EA" w14:textId="77777777" w:rsidR="00132DAB" w:rsidRPr="00816187" w:rsidRDefault="00132DAB">
            <w:pPr>
              <w:spacing w:after="120"/>
              <w:rPr>
                <w:rFonts w:ascii="Fago Pro" w:hAnsi="Fago Pr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4"/>
              </w:rPr>
              <w:t>E-Mail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1A800FC0" w14:textId="77777777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132DAB" w:rsidRPr="00A13280" w14:paraId="1019A188" w14:textId="77777777" w:rsidTr="006D5AE6">
        <w:trPr>
          <w:trHeight w:val="397"/>
        </w:trPr>
        <w:tc>
          <w:tcPr>
            <w:tcW w:w="3402" w:type="dxa"/>
            <w:vAlign w:val="center"/>
          </w:tcPr>
          <w:p w14:paraId="2FC33051" w14:textId="6C5C0725" w:rsidR="00132DAB" w:rsidRPr="00816187" w:rsidRDefault="006D5AE6">
            <w:pPr>
              <w:rPr>
                <w:rFonts w:ascii="Fago Pro" w:hAnsi="Fago Pro"/>
                <w:sz w:val="22"/>
                <w:szCs w:val="22"/>
              </w:rPr>
            </w:pPr>
            <w:r>
              <w:rPr>
                <w:rFonts w:asciiTheme="minorHAnsi" w:hAnsiTheme="minorHAnsi" w:cstheme="minorBidi"/>
                <w:sz w:val="24"/>
              </w:rPr>
              <w:t>Telefon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6E215729" w14:textId="77777777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</w:p>
        </w:tc>
      </w:tr>
    </w:tbl>
    <w:p w14:paraId="7CB430F4" w14:textId="77777777" w:rsidR="00777F75" w:rsidRDefault="00777F75" w:rsidP="00F1392D">
      <w:pPr>
        <w:rPr>
          <w:rFonts w:ascii="Fago Pro" w:hAnsi="Fago Pro"/>
          <w:b/>
          <w:sz w:val="22"/>
          <w:szCs w:val="22"/>
        </w:rPr>
      </w:pPr>
    </w:p>
    <w:p w14:paraId="61E7A9A8" w14:textId="77777777" w:rsidR="00E77C6D" w:rsidRDefault="00E77C6D" w:rsidP="00F1392D">
      <w:pPr>
        <w:rPr>
          <w:rFonts w:ascii="Fago Pro" w:hAnsi="Fago Pro"/>
          <w:b/>
          <w:sz w:val="22"/>
          <w:szCs w:val="22"/>
        </w:rPr>
      </w:pPr>
    </w:p>
    <w:p w14:paraId="4AF3F6FD" w14:textId="32076CDA" w:rsidR="00265ECF" w:rsidRDefault="002D6F0B" w:rsidP="00F1392D">
      <w:pPr>
        <w:rPr>
          <w:rFonts w:ascii="Fago Pro" w:hAnsi="Fago Pro"/>
          <w:bCs/>
          <w:sz w:val="22"/>
          <w:szCs w:val="22"/>
        </w:rPr>
      </w:pPr>
      <w:r>
        <w:rPr>
          <w:rFonts w:ascii="Fago Pro" w:hAnsi="Fago Pro"/>
          <w:b/>
          <w:sz w:val="22"/>
          <w:szCs w:val="22"/>
        </w:rPr>
        <w:t xml:space="preserve">Antrag gilt für die folgende Beitragsart </w:t>
      </w:r>
      <w:r w:rsidRPr="00E77C6D">
        <w:rPr>
          <w:rFonts w:ascii="Fago Pro" w:hAnsi="Fago Pro"/>
          <w:bCs/>
          <w:sz w:val="22"/>
          <w:szCs w:val="22"/>
        </w:rPr>
        <w:t>(bitte</w:t>
      </w:r>
      <w:r w:rsidR="00A82BCA" w:rsidRPr="00E77C6D">
        <w:rPr>
          <w:rFonts w:ascii="Fago Pro" w:hAnsi="Fago Pro"/>
          <w:bCs/>
          <w:sz w:val="22"/>
          <w:szCs w:val="22"/>
        </w:rPr>
        <w:t xml:space="preserve"> ankreuzen)</w:t>
      </w:r>
    </w:p>
    <w:p w14:paraId="337FDD66" w14:textId="77777777" w:rsidR="00A82BCA" w:rsidRDefault="00A82BCA" w:rsidP="00F1392D">
      <w:pPr>
        <w:rPr>
          <w:rFonts w:ascii="Fago Pro" w:hAnsi="Fago Pro"/>
          <w:b/>
          <w:sz w:val="22"/>
          <w:szCs w:val="22"/>
        </w:rPr>
      </w:pPr>
    </w:p>
    <w:p w14:paraId="2584390B" w14:textId="73CDFD72" w:rsidR="00265ECF" w:rsidRPr="00E538FA" w:rsidRDefault="00000000" w:rsidP="00265ECF">
      <w:pPr>
        <w:pStyle w:val="Listenabsatz"/>
        <w:ind w:left="284"/>
        <w:rPr>
          <w:rFonts w:ascii="Fago Pro" w:hAnsi="Fago Pro" w:cstheme="minorHAnsi"/>
          <w:sz w:val="22"/>
          <w:szCs w:val="22"/>
        </w:rPr>
      </w:pPr>
      <w:sdt>
        <w:sdtPr>
          <w:rPr>
            <w:rFonts w:ascii="Fago Pro" w:eastAsia="MS Gothic" w:hAnsi="Fago Pro" w:cstheme="minorHAnsi"/>
            <w:kern w:val="32"/>
            <w:sz w:val="22"/>
            <w:szCs w:val="22"/>
          </w:rPr>
          <w:id w:val="-1393187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65ECF">
            <w:rPr>
              <w:rFonts w:ascii="MS Gothic" w:eastAsia="MS Gothic" w:hAnsi="MS Gothic" w:cstheme="minorHAnsi" w:hint="eastAsia"/>
              <w:kern w:val="32"/>
              <w:sz w:val="22"/>
              <w:szCs w:val="22"/>
            </w:rPr>
            <w:t>☐</w:t>
          </w:r>
        </w:sdtContent>
      </w:sdt>
      <w:r w:rsidR="00265ECF" w:rsidRPr="00E538FA">
        <w:rPr>
          <w:rFonts w:ascii="Fago Pro" w:hAnsi="Fago Pro" w:cstheme="minorHAnsi"/>
          <w:kern w:val="32"/>
          <w:sz w:val="22"/>
          <w:szCs w:val="22"/>
        </w:rPr>
        <w:t xml:space="preserve"> </w:t>
      </w:r>
      <w:r w:rsidR="00265ECF" w:rsidRPr="00E538FA">
        <w:rPr>
          <w:rFonts w:ascii="Fago Pro" w:hAnsi="Fago Pro" w:cstheme="minorHAnsi"/>
          <w:kern w:val="32"/>
          <w:sz w:val="22"/>
          <w:szCs w:val="22"/>
        </w:rPr>
        <w:tab/>
      </w:r>
      <w:hyperlink r:id="rId12" w:history="1">
        <w:r w:rsidR="00265ECF" w:rsidRPr="000B1B8E">
          <w:rPr>
            <w:rStyle w:val="Hyperlink"/>
            <w:rFonts w:ascii="Fago Pro" w:hAnsi="Fago Pro" w:cstheme="minorHAnsi"/>
            <w:kern w:val="32"/>
            <w:sz w:val="22"/>
            <w:szCs w:val="22"/>
          </w:rPr>
          <w:t>«Frauenförderung: (National-)Trainerinnen Elite und Nachwuchs»</w:t>
        </w:r>
      </w:hyperlink>
    </w:p>
    <w:p w14:paraId="5C8D2FF7" w14:textId="77777777" w:rsidR="00265ECF" w:rsidRPr="00E538FA" w:rsidRDefault="00265ECF" w:rsidP="00265ECF">
      <w:pPr>
        <w:pStyle w:val="Listenabsatz"/>
        <w:ind w:left="284"/>
        <w:rPr>
          <w:rFonts w:ascii="Fago Pro" w:hAnsi="Fago Pro"/>
          <w:sz w:val="22"/>
          <w:szCs w:val="22"/>
        </w:rPr>
      </w:pPr>
      <w:r>
        <w:rPr>
          <w:rFonts w:ascii="Fago Pro" w:hAnsi="Fago Pro" w:cstheme="minorHAnsi"/>
          <w:sz w:val="22"/>
          <w:szCs w:val="22"/>
        </w:rPr>
        <w:t xml:space="preserve">            </w:t>
      </w:r>
      <w:sdt>
        <w:sdtPr>
          <w:rPr>
            <w:rFonts w:ascii="Fago Pro" w:eastAsia="MS Gothic" w:hAnsi="Fago Pro" w:cstheme="minorHAnsi"/>
            <w:sz w:val="22"/>
            <w:szCs w:val="22"/>
          </w:rPr>
          <w:id w:val="649878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>
        <w:rPr>
          <w:rFonts w:ascii="Fago Pro" w:hAnsi="Fago Pro" w:cstheme="minorHAnsi"/>
          <w:sz w:val="22"/>
          <w:szCs w:val="22"/>
        </w:rPr>
        <w:t xml:space="preserve">   </w:t>
      </w:r>
      <w:r w:rsidRPr="00E538FA">
        <w:rPr>
          <w:rFonts w:ascii="Fago Pro" w:hAnsi="Fago Pro" w:cstheme="minorHAnsi"/>
          <w:sz w:val="22"/>
          <w:szCs w:val="22"/>
        </w:rPr>
        <w:t xml:space="preserve">Bereits </w:t>
      </w:r>
      <w:r w:rsidRPr="00E538FA">
        <w:rPr>
          <w:rFonts w:ascii="Fago Pro" w:hAnsi="Fago Pro"/>
          <w:sz w:val="22"/>
          <w:szCs w:val="22"/>
        </w:rPr>
        <w:t>angestellte Trainerin</w:t>
      </w:r>
    </w:p>
    <w:p w14:paraId="2F75EFD2" w14:textId="77777777" w:rsidR="00265ECF" w:rsidRDefault="00265ECF" w:rsidP="00265ECF">
      <w:pPr>
        <w:pStyle w:val="Listenabsatz"/>
        <w:ind w:left="284" w:firstLine="425"/>
        <w:rPr>
          <w:rFonts w:ascii="Fago Pro" w:hAnsi="Fago Pro"/>
          <w:sz w:val="22"/>
          <w:szCs w:val="22"/>
        </w:rPr>
      </w:pPr>
      <w:r w:rsidRPr="00E538FA">
        <w:rPr>
          <w:rFonts w:ascii="Fago Pro" w:eastAsia="MS Gothic" w:hAnsi="Fago Pro" w:cstheme="minorHAnsi"/>
          <w:sz w:val="28"/>
          <w:szCs w:val="28"/>
        </w:rPr>
        <w:t xml:space="preserve">  </w:t>
      </w:r>
      <w:r>
        <w:rPr>
          <w:rFonts w:ascii="Fago Pro" w:eastAsia="MS Gothic" w:hAnsi="Fago Pro" w:cstheme="minorHAnsi"/>
          <w:sz w:val="22"/>
          <w:szCs w:val="22"/>
        </w:rPr>
        <w:t xml:space="preserve"> </w:t>
      </w:r>
      <w:sdt>
        <w:sdtPr>
          <w:rPr>
            <w:rFonts w:ascii="Fago Pro" w:eastAsia="MS Gothic" w:hAnsi="Fago Pro" w:cstheme="minorHAnsi"/>
            <w:sz w:val="22"/>
            <w:szCs w:val="22"/>
          </w:rPr>
          <w:id w:val="8920892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  <w:szCs w:val="22"/>
            </w:rPr>
            <w:t>☐</w:t>
          </w:r>
        </w:sdtContent>
      </w:sdt>
      <w:r>
        <w:rPr>
          <w:rFonts w:ascii="Fago Pro" w:hAnsi="Fago Pro" w:cstheme="minorHAnsi"/>
          <w:sz w:val="22"/>
          <w:szCs w:val="22"/>
        </w:rPr>
        <w:t xml:space="preserve">   </w:t>
      </w:r>
      <w:r w:rsidRPr="00E538FA">
        <w:rPr>
          <w:rFonts w:ascii="Fago Pro" w:hAnsi="Fago Pro"/>
          <w:sz w:val="22"/>
          <w:szCs w:val="22"/>
        </w:rPr>
        <w:t>Rekrutierung/Anstellung zusätzliche Trainerin</w:t>
      </w:r>
    </w:p>
    <w:p w14:paraId="7FAD32E2" w14:textId="77777777" w:rsidR="00A82BCA" w:rsidRPr="00E538FA" w:rsidRDefault="00A82BCA" w:rsidP="00265ECF">
      <w:pPr>
        <w:pStyle w:val="Listenabsatz"/>
        <w:ind w:left="284" w:firstLine="425"/>
        <w:rPr>
          <w:rFonts w:ascii="Fago Pro" w:hAnsi="Fago Pro"/>
          <w:sz w:val="22"/>
          <w:szCs w:val="22"/>
        </w:rPr>
      </w:pPr>
    </w:p>
    <w:p w14:paraId="5A7E2401" w14:textId="1D4E2D34" w:rsidR="00265ECF" w:rsidRDefault="00000000" w:rsidP="00265ECF">
      <w:pPr>
        <w:pStyle w:val="Listenabsatz"/>
        <w:ind w:left="709" w:right="-286" w:hanging="425"/>
        <w:rPr>
          <w:rFonts w:ascii="Fago Pro" w:hAnsi="Fago Pro"/>
          <w:sz w:val="22"/>
          <w:szCs w:val="22"/>
        </w:rPr>
      </w:pPr>
      <w:sdt>
        <w:sdtPr>
          <w:rPr>
            <w:rFonts w:ascii="Fago Pro" w:eastAsia="MS Gothic" w:hAnsi="Fago Pro"/>
            <w:sz w:val="22"/>
            <w:szCs w:val="22"/>
          </w:rPr>
          <w:id w:val="842746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65ECF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265ECF" w:rsidRPr="00E538FA">
        <w:rPr>
          <w:rFonts w:ascii="Fago Pro" w:hAnsi="Fago Pro"/>
          <w:sz w:val="22"/>
          <w:szCs w:val="22"/>
        </w:rPr>
        <w:t xml:space="preserve"> </w:t>
      </w:r>
      <w:r w:rsidR="00265ECF" w:rsidRPr="00E538FA">
        <w:rPr>
          <w:rFonts w:ascii="Fago Pro" w:hAnsi="Fago Pro"/>
          <w:sz w:val="22"/>
          <w:szCs w:val="22"/>
        </w:rPr>
        <w:tab/>
      </w:r>
      <w:hyperlink r:id="rId13" w:history="1">
        <w:r w:rsidR="00265ECF" w:rsidRPr="000B1B8E">
          <w:rPr>
            <w:rStyle w:val="Hyperlink"/>
            <w:rFonts w:ascii="Fago Pro" w:hAnsi="Fago Pro"/>
            <w:sz w:val="22"/>
            <w:szCs w:val="22"/>
          </w:rPr>
          <w:t>«Aus-/Weiterbildung und Karriereplanung von Nachwuchs-Trainer*innen (National &amp; Regional)»</w:t>
        </w:r>
      </w:hyperlink>
    </w:p>
    <w:p w14:paraId="12C9E06A" w14:textId="77777777" w:rsidR="00675296" w:rsidRDefault="00675296" w:rsidP="00777F75">
      <w:pPr>
        <w:rPr>
          <w:rFonts w:ascii="Fago Pro" w:hAnsi="Fago Pro"/>
          <w:b/>
          <w:sz w:val="22"/>
          <w:szCs w:val="22"/>
        </w:rPr>
      </w:pPr>
    </w:p>
    <w:p w14:paraId="11455C44" w14:textId="77777777" w:rsidR="005E25C0" w:rsidRDefault="005E25C0" w:rsidP="00E7768C">
      <w:pPr>
        <w:rPr>
          <w:rFonts w:ascii="Fago Pro" w:hAnsi="Fago Pro"/>
          <w:b/>
          <w:sz w:val="22"/>
          <w:szCs w:val="22"/>
        </w:rPr>
      </w:pPr>
    </w:p>
    <w:p w14:paraId="62C56B30" w14:textId="6E8290E7" w:rsidR="00057C6B" w:rsidRPr="00596065" w:rsidRDefault="00057C6B" w:rsidP="00596065">
      <w:pPr>
        <w:pStyle w:val="Listenabsatz"/>
        <w:numPr>
          <w:ilvl w:val="0"/>
          <w:numId w:val="43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 w:rsidRPr="00596065">
        <w:rPr>
          <w:rFonts w:asciiTheme="minorHAnsi" w:hAnsiTheme="minorHAnsi" w:cstheme="minorHAnsi"/>
          <w:b/>
          <w:bCs/>
          <w:sz w:val="22"/>
          <w:szCs w:val="22"/>
        </w:rPr>
        <w:t>Massnahmen- und Investitionsplanung «</w:t>
      </w:r>
      <w:r w:rsidR="00E7768C" w:rsidRPr="00E7768C">
        <w:rPr>
          <w:rFonts w:asciiTheme="minorHAnsi" w:hAnsiTheme="minorHAnsi" w:cstheme="minorHAnsi"/>
          <w:b/>
          <w:bCs/>
          <w:sz w:val="22"/>
          <w:szCs w:val="22"/>
        </w:rPr>
        <w:t>Förderbeiträge Trainer*innen</w:t>
      </w:r>
      <w:r w:rsidRPr="00596065">
        <w:rPr>
          <w:rFonts w:asciiTheme="minorHAnsi" w:hAnsiTheme="minorHAnsi" w:cstheme="minorHAnsi"/>
          <w:b/>
          <w:bCs/>
          <w:sz w:val="22"/>
          <w:szCs w:val="22"/>
        </w:rPr>
        <w:t>» 2024</w:t>
      </w:r>
      <w:r w:rsidR="00E7768C">
        <w:rPr>
          <w:rFonts w:asciiTheme="minorHAnsi" w:hAnsiTheme="minorHAnsi" w:cstheme="minorHAnsi"/>
          <w:b/>
          <w:bCs/>
          <w:sz w:val="22"/>
          <w:szCs w:val="22"/>
        </w:rPr>
        <w:t>-2026</w:t>
      </w:r>
    </w:p>
    <w:p w14:paraId="2D6A07D6" w14:textId="77777777" w:rsidR="00057C6B" w:rsidRPr="005B03F7" w:rsidRDefault="00057C6B" w:rsidP="00057C6B">
      <w:pPr>
        <w:rPr>
          <w:rFonts w:asciiTheme="minorHAnsi" w:hAnsiTheme="minorHAnsi" w:cstheme="minorHAnsi"/>
          <w:sz w:val="22"/>
          <w:szCs w:val="22"/>
        </w:rPr>
      </w:pPr>
    </w:p>
    <w:p w14:paraId="6250FDC5" w14:textId="78B7FA0F" w:rsidR="009931DC" w:rsidRPr="009931DC" w:rsidRDefault="00BD3525" w:rsidP="00057C6B">
      <w:pPr>
        <w:rPr>
          <w:rFonts w:asciiTheme="minorHAnsi" w:hAnsiTheme="minorHAnsi" w:cstheme="minorHAnsi"/>
          <w:sz w:val="22"/>
          <w:szCs w:val="22"/>
        </w:rPr>
      </w:pPr>
      <w:r w:rsidRPr="00BD3525">
        <w:rPr>
          <w:rFonts w:asciiTheme="minorHAnsi" w:hAnsiTheme="minorHAnsi" w:cstheme="minorHAnsi"/>
          <w:sz w:val="22"/>
          <w:szCs w:val="22"/>
        </w:rPr>
        <w:t>Die Massnahmen leiten sich aus der Situationsanalyse ab, beziehen sich auf die Weiterentwicklung des Trainers/der Trainerin und sind in einer 2-</w:t>
      </w:r>
      <w:r w:rsidR="00DF7056">
        <w:rPr>
          <w:rFonts w:asciiTheme="minorHAnsi" w:hAnsiTheme="minorHAnsi" w:cstheme="minorHAnsi"/>
          <w:sz w:val="22"/>
          <w:szCs w:val="22"/>
        </w:rPr>
        <w:t>3</w:t>
      </w:r>
      <w:r w:rsidRPr="00BD3525">
        <w:rPr>
          <w:rFonts w:asciiTheme="minorHAnsi" w:hAnsiTheme="minorHAnsi" w:cstheme="minorHAnsi"/>
          <w:sz w:val="22"/>
          <w:szCs w:val="22"/>
        </w:rPr>
        <w:t xml:space="preserve"> Jahresplanung definiert.</w:t>
      </w:r>
    </w:p>
    <w:p w14:paraId="0847526A" w14:textId="77777777" w:rsidR="009931DC" w:rsidRDefault="009931DC" w:rsidP="00057C6B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57BB6D70" w14:textId="58246BC5" w:rsidR="00057C6B" w:rsidRPr="005B03F7" w:rsidRDefault="00057C6B" w:rsidP="00057C6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5B03F7">
        <w:rPr>
          <w:rFonts w:asciiTheme="minorHAnsi" w:hAnsiTheme="minorHAnsi" w:cstheme="minorHAnsi"/>
          <w:b/>
          <w:bCs/>
          <w:sz w:val="22"/>
          <w:szCs w:val="22"/>
        </w:rPr>
        <w:t>Controlling</w:t>
      </w:r>
    </w:p>
    <w:p w14:paraId="4C625394" w14:textId="6FD991C1" w:rsidR="00057C6B" w:rsidRPr="005B03F7" w:rsidRDefault="00057C6B" w:rsidP="00057C6B">
      <w:pPr>
        <w:rPr>
          <w:rFonts w:asciiTheme="minorHAnsi" w:hAnsiTheme="minorHAnsi" w:cstheme="minorHAnsi"/>
          <w:sz w:val="22"/>
          <w:szCs w:val="22"/>
          <w:highlight w:val="yellow"/>
          <w:lang w:val="de-DE"/>
        </w:rPr>
      </w:pPr>
      <w:r w:rsidRPr="005B03F7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Swiss Olympic nimmt das jährliche Controlling anhand </w:t>
      </w:r>
      <w:r w:rsidR="00A96FD4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der definierten </w:t>
      </w:r>
      <w:r w:rsidRPr="005B03F7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Massnahmen- und Investitionspl</w:t>
      </w:r>
      <w:r w:rsidR="00CF1588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anung</w:t>
      </w:r>
      <w:r w:rsidRPr="005B03F7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vor. Es werden eine Kostenaufstellung sowie ein schriftlicher Bericht verlangt, die jeweils nach Abschluss des </w:t>
      </w:r>
      <w:r w:rsidR="006C1D43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Jahres</w:t>
      </w:r>
      <w:r w:rsidRPr="005B03F7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 an Swiss Olympic eingereicht werden müssen. Swiss Olympic hat jederzeit das Recht auf Einsicht in alle Belege und Unterlagen, die in Zusammenhang mit der Verwendung des Förderbeitrags stehen. </w:t>
      </w:r>
      <w:r w:rsidRPr="005B03F7">
        <w:rPr>
          <w:rStyle w:val="eop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 </w:t>
      </w:r>
    </w:p>
    <w:p w14:paraId="2279DF87" w14:textId="77777777" w:rsidR="00256721" w:rsidRDefault="00256721">
      <w:pPr>
        <w:rPr>
          <w:rFonts w:ascii="Fago Pro" w:hAnsi="Fago Pro"/>
          <w:sz w:val="22"/>
          <w:szCs w:val="22"/>
        </w:rPr>
      </w:pPr>
    </w:p>
    <w:p w14:paraId="42A55315" w14:textId="77777777" w:rsidR="00F31A82" w:rsidRDefault="00F31A82">
      <w:pPr>
        <w:rPr>
          <w:rFonts w:ascii="Fago Pro" w:hAnsi="Fago Pro"/>
          <w:sz w:val="22"/>
          <w:szCs w:val="22"/>
        </w:rPr>
      </w:pPr>
    </w:p>
    <w:p w14:paraId="775541A0" w14:textId="77777777" w:rsidR="00503C10" w:rsidRPr="00E4153C" w:rsidRDefault="00196BE9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E4153C">
        <w:rPr>
          <w:rFonts w:asciiTheme="minorHAnsi" w:hAnsiTheme="minorHAnsi" w:cstheme="minorHAnsi"/>
          <w:b/>
          <w:bCs/>
          <w:sz w:val="22"/>
          <w:szCs w:val="22"/>
        </w:rPr>
        <w:lastRenderedPageBreak/>
        <w:t>Anleitung zur Einreichung des Antrags</w:t>
      </w:r>
    </w:p>
    <w:p w14:paraId="70F44CEB" w14:textId="4C0CBE4E" w:rsidR="00E57A7D" w:rsidRDefault="00633A65">
      <w:pPr>
        <w:rPr>
          <w:rFonts w:ascii="Fago Pro" w:hAnsi="Fago Pro"/>
          <w:sz w:val="22"/>
          <w:szCs w:val="22"/>
        </w:rPr>
      </w:pPr>
      <w:r w:rsidRPr="00E4153C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Sie haben zwei Optionen: Entweder Sie tragen Ihre Angaben </w:t>
      </w:r>
      <w:r w:rsidR="57B6523B" w:rsidRPr="00E4153C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 xml:space="preserve">direkt in die nachfolgende </w:t>
      </w:r>
      <w:r w:rsidRPr="00E4153C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Tabelle ein und senden uns das ausgefüllte</w:t>
      </w:r>
      <w:r w:rsidRPr="00E4153C">
        <w:rPr>
          <w:rFonts w:asciiTheme="minorHAnsi" w:hAnsiTheme="minorHAnsi" w:cstheme="minorHAnsi"/>
          <w:sz w:val="22"/>
          <w:szCs w:val="22"/>
        </w:rPr>
        <w:t xml:space="preserve"> Antragsformular zurück. Oder Sie füllen die Tabelle über den Link </w:t>
      </w:r>
      <w:r w:rsidR="003206EA" w:rsidRPr="003206EA">
        <w:rPr>
          <w:rFonts w:asciiTheme="minorHAnsi" w:hAnsiTheme="minorHAnsi" w:cstheme="minorHAnsi"/>
          <w:sz w:val="22"/>
          <w:szCs w:val="22"/>
        </w:rPr>
        <w:t>«</w:t>
      </w:r>
      <w:hyperlink r:id="rId14">
        <w:r w:rsidRPr="00E4153C">
          <w:rPr>
            <w:rStyle w:val="Hyperlink"/>
            <w:rFonts w:asciiTheme="minorHAnsi" w:hAnsiTheme="minorHAnsi" w:cstheme="minorHAnsi"/>
            <w:sz w:val="22"/>
            <w:szCs w:val="22"/>
          </w:rPr>
          <w:t>Repo</w:t>
        </w:r>
        <w:r w:rsidRPr="00E4153C">
          <w:rPr>
            <w:rStyle w:val="Hyperlink"/>
            <w:rFonts w:asciiTheme="minorHAnsi" w:hAnsiTheme="minorHAnsi" w:cstheme="minorHAnsi"/>
            <w:sz w:val="22"/>
            <w:szCs w:val="22"/>
          </w:rPr>
          <w:t>rting</w:t>
        </w:r>
      </w:hyperlink>
      <w:r w:rsidR="003206EA" w:rsidRPr="003206EA">
        <w:rPr>
          <w:rFonts w:asciiTheme="minorHAnsi" w:hAnsiTheme="minorHAnsi" w:cstheme="minorHAnsi"/>
          <w:sz w:val="22"/>
          <w:szCs w:val="22"/>
        </w:rPr>
        <w:t>»</w:t>
      </w:r>
      <w:r w:rsidRPr="00E4153C">
        <w:rPr>
          <w:rFonts w:asciiTheme="minorHAnsi" w:hAnsiTheme="minorHAnsi" w:cstheme="minorHAnsi"/>
          <w:sz w:val="22"/>
          <w:szCs w:val="22"/>
        </w:rPr>
        <w:t xml:space="preserve"> aus und senden </w:t>
      </w:r>
      <w:r w:rsidR="0B4E0967" w:rsidRPr="00E4153C">
        <w:rPr>
          <w:rFonts w:asciiTheme="minorHAnsi" w:hAnsiTheme="minorHAnsi" w:cstheme="minorHAnsi"/>
          <w:sz w:val="22"/>
          <w:szCs w:val="22"/>
        </w:rPr>
        <w:t xml:space="preserve">uns </w:t>
      </w:r>
      <w:r w:rsidRPr="00E4153C">
        <w:rPr>
          <w:rFonts w:asciiTheme="minorHAnsi" w:hAnsiTheme="minorHAnsi" w:cstheme="minorHAnsi"/>
          <w:sz w:val="22"/>
          <w:szCs w:val="22"/>
        </w:rPr>
        <w:t xml:space="preserve">die ausgefüllte Excel-Datei </w:t>
      </w:r>
      <w:r w:rsidR="0ED284E6" w:rsidRPr="00E4153C">
        <w:rPr>
          <w:rFonts w:asciiTheme="minorHAnsi" w:hAnsiTheme="minorHAnsi" w:cstheme="minorHAnsi"/>
          <w:sz w:val="22"/>
          <w:szCs w:val="22"/>
        </w:rPr>
        <w:t xml:space="preserve">gemeinsam mit dem vorliegenden Antragsformular </w:t>
      </w:r>
      <w:r w:rsidRPr="00E4153C">
        <w:rPr>
          <w:rFonts w:asciiTheme="minorHAnsi" w:hAnsiTheme="minorHAnsi" w:cstheme="minorHAnsi"/>
          <w:sz w:val="22"/>
          <w:szCs w:val="22"/>
        </w:rPr>
        <w:t xml:space="preserve">per E-Mail an </w:t>
      </w:r>
      <w:hyperlink r:id="rId15" w:history="1">
        <w:r w:rsidRPr="00E4153C">
          <w:rPr>
            <w:rStyle w:val="Hyperlink"/>
            <w:rFonts w:asciiTheme="minorHAnsi" w:hAnsiTheme="minorHAnsi" w:cstheme="minorHAnsi"/>
            <w:sz w:val="22"/>
            <w:szCs w:val="22"/>
          </w:rPr>
          <w:t>sport@swissolympic.ch</w:t>
        </w:r>
      </w:hyperlink>
      <w:r w:rsidRPr="00E4153C">
        <w:rPr>
          <w:rFonts w:asciiTheme="minorHAnsi" w:hAnsiTheme="minorHAnsi" w:cstheme="minorHAnsi"/>
          <w:sz w:val="22"/>
          <w:szCs w:val="22"/>
        </w:rPr>
        <w:t>.</w:t>
      </w:r>
      <w:r>
        <w:br/>
      </w:r>
      <w:r>
        <w:br/>
      </w:r>
      <w:bookmarkStart w:id="2" w:name="_MON_1793186561"/>
      <w:bookmarkEnd w:id="2"/>
      <w:r w:rsidR="00C3423C">
        <w:rPr>
          <w:rFonts w:ascii="Fago Pro" w:hAnsi="Fago Pro"/>
          <w:sz w:val="22"/>
          <w:szCs w:val="22"/>
        </w:rPr>
        <w:object w:dxaOrig="20586" w:dyaOrig="21696" w14:anchorId="7B6CF57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.35pt;height:482.9pt" o:ole="">
            <v:imagedata r:id="rId16" o:title=""/>
          </v:shape>
          <o:OLEObject Type="Embed" ProgID="Excel.Sheet.12" ShapeID="_x0000_i1025" DrawAspect="Content" ObjectID="_1793532805" r:id="rId17"/>
        </w:object>
      </w:r>
    </w:p>
    <w:p w14:paraId="62FEC8AF" w14:textId="77777777" w:rsidR="00E57A7D" w:rsidRPr="00E4153C" w:rsidRDefault="00E57A7D">
      <w:pPr>
        <w:rPr>
          <w:rFonts w:ascii="Fago Pro" w:hAnsi="Fago Pro"/>
          <w:sz w:val="22"/>
          <w:szCs w:val="22"/>
        </w:rPr>
      </w:pPr>
    </w:p>
    <w:p w14:paraId="5749B9AA" w14:textId="66C19E54" w:rsidR="00FF1199" w:rsidRPr="00E4153C" w:rsidRDefault="00FF1199" w:rsidP="00FF1199">
      <w:pPr>
        <w:rPr>
          <w:rFonts w:asciiTheme="minorHAnsi" w:hAnsiTheme="minorHAnsi" w:cstheme="minorHAnsi"/>
          <w:i/>
          <w:iCs/>
          <w:szCs w:val="20"/>
        </w:rPr>
      </w:pPr>
      <w:bookmarkStart w:id="3" w:name="_Hlk174364893"/>
      <w:r w:rsidRPr="00E4153C">
        <w:rPr>
          <w:rFonts w:asciiTheme="minorHAnsi" w:hAnsiTheme="minorHAnsi" w:cstheme="minorHAnsi"/>
          <w:b/>
          <w:bCs/>
          <w:szCs w:val="20"/>
        </w:rPr>
        <w:t>Beispiele für mögliche Massnahmen und Kostenübernahmen:</w:t>
      </w:r>
      <w:r w:rsidRPr="00E4153C">
        <w:rPr>
          <w:rFonts w:asciiTheme="minorHAnsi" w:hAnsiTheme="minorHAnsi" w:cstheme="minorHAnsi"/>
          <w:b/>
          <w:bCs/>
          <w:szCs w:val="20"/>
        </w:rPr>
        <w:br/>
      </w:r>
      <w:bookmarkEnd w:id="3"/>
      <w:r w:rsidRPr="00E4153C">
        <w:rPr>
          <w:rFonts w:asciiTheme="minorHAnsi" w:hAnsiTheme="minorHAnsi" w:cstheme="minorHAnsi"/>
          <w:i/>
          <w:iCs/>
          <w:szCs w:val="20"/>
        </w:rPr>
        <w:t>o</w:t>
      </w:r>
      <w:r w:rsidRPr="00E4153C">
        <w:rPr>
          <w:rFonts w:asciiTheme="minorHAnsi" w:hAnsiTheme="minorHAnsi" w:cstheme="minorHAnsi"/>
          <w:i/>
          <w:iCs/>
          <w:szCs w:val="20"/>
        </w:rPr>
        <w:tab/>
      </w:r>
      <w:proofErr w:type="spellStart"/>
      <w:r w:rsidRPr="00E4153C">
        <w:rPr>
          <w:rFonts w:asciiTheme="minorHAnsi" w:hAnsiTheme="minorHAnsi" w:cstheme="minorHAnsi"/>
          <w:i/>
          <w:iCs/>
          <w:szCs w:val="20"/>
        </w:rPr>
        <w:t>Scholarship</w:t>
      </w:r>
      <w:proofErr w:type="spellEnd"/>
      <w:r w:rsidRPr="00E4153C">
        <w:rPr>
          <w:rFonts w:asciiTheme="minorHAnsi" w:hAnsiTheme="minorHAnsi" w:cstheme="minorHAnsi"/>
          <w:i/>
          <w:iCs/>
          <w:szCs w:val="20"/>
        </w:rPr>
        <w:t>: J+S Technik und Taktik, 13</w:t>
      </w:r>
      <w:r w:rsidR="00887F46">
        <w:rPr>
          <w:rFonts w:asciiTheme="minorHAnsi" w:hAnsiTheme="minorHAnsi" w:cstheme="minorHAnsi"/>
          <w:i/>
          <w:iCs/>
          <w:szCs w:val="20"/>
        </w:rPr>
        <w:t>.</w:t>
      </w:r>
      <w:r w:rsidRPr="00E4153C">
        <w:rPr>
          <w:rFonts w:asciiTheme="minorHAnsi" w:hAnsiTheme="minorHAnsi" w:cstheme="minorHAnsi"/>
          <w:i/>
          <w:iCs/>
          <w:szCs w:val="20"/>
        </w:rPr>
        <w:t xml:space="preserve">-16.06.2024, 370.-; Coach </w:t>
      </w:r>
      <w:proofErr w:type="spellStart"/>
      <w:r w:rsidRPr="00E4153C">
        <w:rPr>
          <w:rFonts w:asciiTheme="minorHAnsi" w:hAnsiTheme="minorHAnsi" w:cstheme="minorHAnsi"/>
          <w:i/>
          <w:iCs/>
          <w:szCs w:val="20"/>
        </w:rPr>
        <w:t>to</w:t>
      </w:r>
      <w:proofErr w:type="spellEnd"/>
      <w:r w:rsidRPr="00E4153C">
        <w:rPr>
          <w:rFonts w:asciiTheme="minorHAnsi" w:hAnsiTheme="minorHAnsi" w:cstheme="minorHAnsi"/>
          <w:i/>
          <w:iCs/>
          <w:szCs w:val="20"/>
        </w:rPr>
        <w:t xml:space="preserve"> </w:t>
      </w:r>
      <w:proofErr w:type="spellStart"/>
      <w:r w:rsidRPr="00E4153C">
        <w:rPr>
          <w:rFonts w:asciiTheme="minorHAnsi" w:hAnsiTheme="minorHAnsi" w:cstheme="minorHAnsi"/>
          <w:i/>
          <w:iCs/>
          <w:szCs w:val="20"/>
        </w:rPr>
        <w:t>coach</w:t>
      </w:r>
      <w:proofErr w:type="spellEnd"/>
      <w:r w:rsidRPr="00E4153C">
        <w:rPr>
          <w:rFonts w:asciiTheme="minorHAnsi" w:hAnsiTheme="minorHAnsi" w:cstheme="minorHAnsi"/>
          <w:i/>
          <w:iCs/>
          <w:szCs w:val="20"/>
        </w:rPr>
        <w:t>: Hans Muster, 10 Tage à 400.-; Praktikum an einem Elite-Trainingslager, Praktikum an JWM Skating, Neuchâtel, 08.-16.3.2024, 1200.- für Unterkunft/Verpflegung; Lohnmassnahmen: 5’000.-</w:t>
      </w:r>
    </w:p>
    <w:p w14:paraId="1CFD90DE" w14:textId="3BE82FA1" w:rsidR="00F31A82" w:rsidRPr="00E4153C" w:rsidRDefault="00FF1199">
      <w:pPr>
        <w:rPr>
          <w:rFonts w:ascii="Fago Pro" w:hAnsi="Fago Pro"/>
          <w:sz w:val="22"/>
          <w:szCs w:val="22"/>
        </w:rPr>
      </w:pPr>
      <w:r w:rsidRPr="00E4153C">
        <w:rPr>
          <w:rFonts w:asciiTheme="minorHAnsi" w:hAnsiTheme="minorHAnsi" w:cstheme="minorHAnsi"/>
          <w:i/>
          <w:iCs/>
          <w:szCs w:val="20"/>
        </w:rPr>
        <w:t>o</w:t>
      </w:r>
      <w:r w:rsidRPr="00E4153C">
        <w:rPr>
          <w:rFonts w:asciiTheme="minorHAnsi" w:hAnsiTheme="minorHAnsi" w:cstheme="minorHAnsi"/>
          <w:i/>
          <w:iCs/>
          <w:szCs w:val="20"/>
        </w:rPr>
        <w:tab/>
        <w:t>Aus-, Weiterbildung: Kurskosten DTL, 50% der Kurskosten plus Übernachtungskosten</w:t>
      </w:r>
      <w:r w:rsidR="00887F46">
        <w:rPr>
          <w:rFonts w:asciiTheme="minorHAnsi" w:hAnsiTheme="minorHAnsi" w:cstheme="minorHAnsi"/>
          <w:i/>
          <w:iCs/>
          <w:szCs w:val="20"/>
        </w:rPr>
        <w:t>,</w:t>
      </w:r>
      <w:r w:rsidRPr="00E4153C">
        <w:rPr>
          <w:rFonts w:asciiTheme="minorHAnsi" w:hAnsiTheme="minorHAnsi" w:cstheme="minorHAnsi"/>
          <w:i/>
          <w:iCs/>
          <w:szCs w:val="20"/>
        </w:rPr>
        <w:t xml:space="preserve"> </w:t>
      </w:r>
      <w:r w:rsidR="004726B7">
        <w:rPr>
          <w:rFonts w:asciiTheme="minorHAnsi" w:hAnsiTheme="minorHAnsi" w:cstheme="minorHAnsi"/>
          <w:i/>
          <w:iCs/>
          <w:szCs w:val="20"/>
        </w:rPr>
        <w:t>max</w:t>
      </w:r>
      <w:r w:rsidR="00DE71FB">
        <w:rPr>
          <w:rFonts w:asciiTheme="minorHAnsi" w:hAnsiTheme="minorHAnsi" w:cstheme="minorHAnsi"/>
          <w:i/>
          <w:iCs/>
          <w:szCs w:val="20"/>
        </w:rPr>
        <w:t xml:space="preserve">. 1805.-; </w:t>
      </w:r>
      <w:r w:rsidRPr="00E4153C">
        <w:rPr>
          <w:rFonts w:asciiTheme="minorHAnsi" w:hAnsiTheme="minorHAnsi" w:cstheme="minorHAnsi"/>
          <w:i/>
          <w:iCs/>
          <w:szCs w:val="20"/>
        </w:rPr>
        <w:t>Erwerbsausfallentschädigung, Anzahl Tage x max. 220.-; Coach Developer: Hans Muster, max. 3‘000.-</w:t>
      </w:r>
      <w:r w:rsidRPr="00E4153C">
        <w:rPr>
          <w:rFonts w:asciiTheme="minorHAnsi" w:hAnsiTheme="minorHAnsi" w:cstheme="minorHAnsi"/>
          <w:szCs w:val="20"/>
        </w:rPr>
        <w:t xml:space="preserve"> </w:t>
      </w:r>
    </w:p>
    <w:p w14:paraId="4823F2F8" w14:textId="77777777" w:rsidR="00882FCA" w:rsidRDefault="00882FCA" w:rsidP="00882FCA">
      <w:pPr>
        <w:rPr>
          <w:rFonts w:ascii="Fago Pro" w:hAnsi="Fago Pro"/>
          <w:sz w:val="22"/>
          <w:szCs w:val="22"/>
        </w:rPr>
        <w:sectPr w:rsidR="00882FCA" w:rsidSect="00E9366F">
          <w:headerReference w:type="default" r:id="rId18"/>
          <w:headerReference w:type="first" r:id="rId19"/>
          <w:pgSz w:w="11906" w:h="16838"/>
          <w:pgMar w:top="2268" w:right="1418" w:bottom="993" w:left="1418" w:header="709" w:footer="709" w:gutter="0"/>
          <w:cols w:space="708"/>
          <w:titlePg/>
          <w:docGrid w:linePitch="360"/>
        </w:sectPr>
      </w:pPr>
    </w:p>
    <w:tbl>
      <w:tblPr>
        <w:tblStyle w:val="Tabellenraster"/>
        <w:tblW w:w="14029" w:type="dxa"/>
        <w:tblLook w:val="04A0" w:firstRow="1" w:lastRow="0" w:firstColumn="1" w:lastColumn="0" w:noHBand="0" w:noVBand="1"/>
      </w:tblPr>
      <w:tblGrid>
        <w:gridCol w:w="2689"/>
        <w:gridCol w:w="11340"/>
      </w:tblGrid>
      <w:tr w:rsidR="00FA202F" w:rsidRPr="008400DF" w14:paraId="6ECFD58E" w14:textId="77777777" w:rsidTr="008400DF">
        <w:trPr>
          <w:trHeight w:val="1124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C359C38" w14:textId="77777777" w:rsidR="00FA202F" w:rsidRPr="008400DF" w:rsidRDefault="00FA202F" w:rsidP="00FB34D2">
            <w:pPr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8400DF">
              <w:rPr>
                <w:rFonts w:asciiTheme="minorHAnsi" w:hAnsiTheme="minorHAnsi" w:cstheme="minorHAnsi"/>
                <w:b/>
                <w:bCs/>
                <w:szCs w:val="20"/>
              </w:rPr>
              <w:lastRenderedPageBreak/>
              <w:t>Geplante Ausbildungen inkl. Zeitplan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6CE3C" w14:textId="77777777" w:rsidR="00FA202F" w:rsidRPr="008400DF" w:rsidRDefault="00FA202F" w:rsidP="00FB34D2">
            <w:pPr>
              <w:rPr>
                <w:rFonts w:asciiTheme="minorHAnsi" w:hAnsiTheme="minorHAnsi" w:cstheme="minorHAnsi"/>
                <w:szCs w:val="20"/>
              </w:rPr>
            </w:pPr>
          </w:p>
          <w:p w14:paraId="3312AEFC" w14:textId="77777777" w:rsidR="00FA202F" w:rsidRPr="008400DF" w:rsidRDefault="00FA202F" w:rsidP="00FB34D2">
            <w:pPr>
              <w:rPr>
                <w:rFonts w:asciiTheme="minorHAnsi" w:hAnsiTheme="minorHAnsi" w:cstheme="minorHAnsi"/>
                <w:szCs w:val="20"/>
              </w:rPr>
            </w:pPr>
            <w:r w:rsidRPr="008400DF">
              <w:rPr>
                <w:rFonts w:asciiTheme="minorHAnsi" w:hAnsiTheme="minorHAnsi" w:cstheme="minorHAnsi"/>
                <w:szCs w:val="20"/>
                <w:highlight w:val="lightGray"/>
              </w:rPr>
              <w:t>Text</w:t>
            </w:r>
          </w:p>
        </w:tc>
      </w:tr>
      <w:tr w:rsidR="00FA202F" w:rsidRPr="008400DF" w14:paraId="4A6B871D" w14:textId="77777777" w:rsidTr="008400DF">
        <w:trPr>
          <w:trHeight w:val="1118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640AAE3" w14:textId="13110680" w:rsidR="00FA202F" w:rsidRPr="008400DF" w:rsidRDefault="00FA202F" w:rsidP="00FB34D2">
            <w:pPr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8400DF">
              <w:rPr>
                <w:rFonts w:asciiTheme="minorHAnsi" w:hAnsiTheme="minorHAnsi" w:cstheme="minorHAnsi"/>
                <w:b/>
                <w:bCs/>
                <w:szCs w:val="20"/>
              </w:rPr>
              <w:t>Mittel-, langfristige Perspektive im Verband?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9B82" w14:textId="77777777" w:rsidR="00FA202F" w:rsidRPr="008400DF" w:rsidRDefault="00FA202F" w:rsidP="00FB34D2">
            <w:pPr>
              <w:rPr>
                <w:rFonts w:asciiTheme="minorHAnsi" w:hAnsiTheme="minorHAnsi" w:cstheme="minorHAnsi"/>
                <w:szCs w:val="20"/>
              </w:rPr>
            </w:pPr>
          </w:p>
          <w:p w14:paraId="1BA2AA4A" w14:textId="77777777" w:rsidR="00FA202F" w:rsidRPr="008400DF" w:rsidRDefault="00FA202F" w:rsidP="00FB34D2">
            <w:pPr>
              <w:rPr>
                <w:rFonts w:asciiTheme="minorHAnsi" w:hAnsiTheme="minorHAnsi" w:cstheme="minorHAnsi"/>
                <w:szCs w:val="20"/>
              </w:rPr>
            </w:pPr>
            <w:r w:rsidRPr="008400DF">
              <w:rPr>
                <w:rFonts w:asciiTheme="minorHAnsi" w:hAnsiTheme="minorHAnsi" w:cstheme="minorHAnsi"/>
                <w:szCs w:val="20"/>
                <w:highlight w:val="lightGray"/>
              </w:rPr>
              <w:t>Text</w:t>
            </w:r>
          </w:p>
        </w:tc>
      </w:tr>
    </w:tbl>
    <w:p w14:paraId="732A9354" w14:textId="7A0B35F0" w:rsidR="0053526B" w:rsidRPr="008400DF" w:rsidRDefault="008400DF" w:rsidP="0053526B">
      <w:pPr>
        <w:spacing w:after="120"/>
        <w:jc w:val="both"/>
        <w:rPr>
          <w:rFonts w:asciiTheme="minorHAnsi" w:hAnsiTheme="minorHAnsi" w:cstheme="minorHAnsi"/>
          <w:szCs w:val="20"/>
        </w:rPr>
      </w:pPr>
      <w:r w:rsidRPr="008400DF">
        <w:rPr>
          <w:rFonts w:asciiTheme="minorHAnsi" w:hAnsiTheme="minorHAnsi" w:cstheme="minorHAnsi"/>
          <w:b/>
          <w:bCs/>
          <w:szCs w:val="20"/>
        </w:rPr>
        <w:br/>
      </w:r>
      <w:r w:rsidR="0053526B" w:rsidRPr="008400DF">
        <w:rPr>
          <w:rFonts w:asciiTheme="minorHAnsi" w:hAnsiTheme="minorHAnsi" w:cstheme="minorHAnsi"/>
          <w:b/>
          <w:bCs/>
          <w:szCs w:val="20"/>
        </w:rPr>
        <w:t>Assessment</w:t>
      </w:r>
      <w:r w:rsidR="0053526B" w:rsidRPr="008400DF">
        <w:rPr>
          <w:rFonts w:asciiTheme="minorHAnsi" w:hAnsiTheme="minorHAnsi" w:cstheme="minorHAnsi"/>
          <w:b/>
          <w:szCs w:val="20"/>
        </w:rPr>
        <w:t xml:space="preserve"> mit der Trainerbildung Schweiz</w:t>
      </w:r>
      <w:r w:rsidR="0053526B" w:rsidRPr="008400DF">
        <w:rPr>
          <w:rFonts w:asciiTheme="minorHAnsi" w:hAnsiTheme="minorHAnsi" w:cstheme="minorHAnsi"/>
          <w:szCs w:val="20"/>
        </w:rPr>
        <w:t xml:space="preserve">: fand dieses statt oder wann ist es geplant? </w:t>
      </w:r>
      <w:r w:rsidR="0053526B" w:rsidRPr="008400DF">
        <w:rPr>
          <w:rFonts w:asciiTheme="minorHAnsi" w:hAnsiTheme="minorHAnsi" w:cstheme="minorHAnsi"/>
          <w:bCs/>
          <w:szCs w:val="20"/>
        </w:rPr>
        <w:t>(bitte ankreuzen)</w:t>
      </w:r>
    </w:p>
    <w:p w14:paraId="4362E059" w14:textId="77777777" w:rsidR="0053526B" w:rsidRPr="008400DF" w:rsidRDefault="00000000" w:rsidP="0053526B">
      <w:pPr>
        <w:rPr>
          <w:rFonts w:asciiTheme="minorHAnsi" w:hAnsiTheme="minorHAnsi" w:cstheme="minorHAnsi"/>
          <w:szCs w:val="20"/>
        </w:rPr>
      </w:pPr>
      <w:sdt>
        <w:sdtPr>
          <w:rPr>
            <w:rFonts w:asciiTheme="minorHAnsi" w:eastAsia="MS Gothic" w:hAnsiTheme="minorHAnsi" w:cstheme="minorHAnsi"/>
            <w:kern w:val="32"/>
            <w:szCs w:val="20"/>
          </w:rPr>
          <w:id w:val="-4772948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26B" w:rsidRPr="008400DF">
            <w:rPr>
              <w:rFonts w:ascii="Segoe UI Symbol" w:eastAsia="MS Gothic" w:hAnsi="Segoe UI Symbol" w:cs="Segoe UI Symbol"/>
              <w:kern w:val="32"/>
              <w:szCs w:val="20"/>
            </w:rPr>
            <w:t>☐</w:t>
          </w:r>
        </w:sdtContent>
      </w:sdt>
      <w:r w:rsidR="0053526B" w:rsidRPr="008400DF">
        <w:rPr>
          <w:rFonts w:asciiTheme="minorHAnsi" w:hAnsiTheme="minorHAnsi" w:cstheme="minorHAnsi"/>
          <w:szCs w:val="20"/>
        </w:rPr>
        <w:t xml:space="preserve"> Ja</w:t>
      </w:r>
    </w:p>
    <w:p w14:paraId="43458049" w14:textId="77777777" w:rsidR="0053526B" w:rsidRPr="008400DF" w:rsidRDefault="00000000" w:rsidP="0053526B">
      <w:pPr>
        <w:rPr>
          <w:rFonts w:asciiTheme="minorHAnsi" w:hAnsiTheme="minorHAnsi" w:cstheme="minorHAnsi"/>
          <w:szCs w:val="20"/>
        </w:rPr>
      </w:pPr>
      <w:sdt>
        <w:sdtPr>
          <w:rPr>
            <w:rFonts w:asciiTheme="minorHAnsi" w:eastAsia="MS Gothic" w:hAnsiTheme="minorHAnsi" w:cstheme="minorHAnsi"/>
            <w:kern w:val="32"/>
            <w:szCs w:val="20"/>
          </w:rPr>
          <w:id w:val="-17214243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26B" w:rsidRPr="008400DF">
            <w:rPr>
              <w:rFonts w:ascii="Segoe UI Symbol" w:eastAsia="MS Gothic" w:hAnsi="Segoe UI Symbol" w:cs="Segoe UI Symbol"/>
              <w:kern w:val="32"/>
              <w:szCs w:val="20"/>
            </w:rPr>
            <w:t>☐</w:t>
          </w:r>
        </w:sdtContent>
      </w:sdt>
      <w:r w:rsidR="0053526B" w:rsidRPr="008400DF">
        <w:rPr>
          <w:rFonts w:asciiTheme="minorHAnsi" w:hAnsiTheme="minorHAnsi" w:cstheme="minorHAnsi"/>
          <w:szCs w:val="20"/>
        </w:rPr>
        <w:t xml:space="preserve"> Nein</w:t>
      </w:r>
    </w:p>
    <w:p w14:paraId="5C575512" w14:textId="1A682EF8" w:rsidR="0053526B" w:rsidRPr="008400DF" w:rsidRDefault="0053526B" w:rsidP="0053526B">
      <w:pPr>
        <w:rPr>
          <w:rFonts w:asciiTheme="minorHAnsi" w:hAnsiTheme="minorHAnsi" w:cstheme="minorHAnsi"/>
          <w:szCs w:val="20"/>
        </w:rPr>
      </w:pPr>
      <w:r w:rsidRPr="008400DF">
        <w:rPr>
          <w:rFonts w:asciiTheme="minorHAnsi" w:hAnsiTheme="minorHAnsi" w:cstheme="minorHAnsi"/>
          <w:szCs w:val="20"/>
        </w:rPr>
        <w:t xml:space="preserve">(vorgesehenes) </w:t>
      </w:r>
      <w:r w:rsidR="00392E03">
        <w:rPr>
          <w:rFonts w:asciiTheme="minorHAnsi" w:hAnsiTheme="minorHAnsi" w:cstheme="minorHAnsi"/>
          <w:szCs w:val="20"/>
        </w:rPr>
        <w:t xml:space="preserve">Datum des </w:t>
      </w:r>
      <w:r w:rsidRPr="008400DF">
        <w:rPr>
          <w:rFonts w:asciiTheme="minorHAnsi" w:hAnsiTheme="minorHAnsi" w:cstheme="minorHAnsi"/>
          <w:szCs w:val="20"/>
        </w:rPr>
        <w:t>Assessment</w:t>
      </w:r>
      <w:r w:rsidR="00392E03" w:rsidRPr="008400DF">
        <w:rPr>
          <w:rFonts w:asciiTheme="minorHAnsi" w:hAnsiTheme="minorHAnsi" w:cstheme="minorHAnsi"/>
          <w:szCs w:val="20"/>
        </w:rPr>
        <w:t xml:space="preserve"> </w:t>
      </w:r>
      <w:r w:rsidRPr="008400DF">
        <w:rPr>
          <w:rFonts w:asciiTheme="minorHAnsi" w:hAnsiTheme="minorHAnsi" w:cstheme="minorHAnsi"/>
          <w:szCs w:val="20"/>
        </w:rPr>
        <w:t>______________</w:t>
      </w:r>
    </w:p>
    <w:p w14:paraId="4ADC0A88" w14:textId="77777777" w:rsidR="007D5BEE" w:rsidRPr="008400DF" w:rsidRDefault="007D5BEE" w:rsidP="0053526B">
      <w:pPr>
        <w:rPr>
          <w:rFonts w:asciiTheme="minorHAnsi" w:hAnsiTheme="minorHAnsi" w:cstheme="minorHAnsi"/>
          <w:szCs w:val="20"/>
        </w:rPr>
      </w:pPr>
    </w:p>
    <w:p w14:paraId="476E5C64" w14:textId="77777777" w:rsidR="0053526B" w:rsidRPr="008400DF" w:rsidRDefault="0053526B" w:rsidP="008400DF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</w:rPr>
      </w:pPr>
      <w:r w:rsidRPr="008400DF">
        <w:rPr>
          <w:rFonts w:asciiTheme="minorHAnsi" w:hAnsiTheme="minorHAnsi" w:cstheme="minorHAnsi"/>
          <w:b/>
          <w:szCs w:val="20"/>
        </w:rPr>
        <w:t xml:space="preserve">Checkliste vor dem Versand: </w:t>
      </w:r>
    </w:p>
    <w:p w14:paraId="6FDB5592" w14:textId="77777777" w:rsidR="0053526B" w:rsidRPr="008400DF" w:rsidRDefault="00000000" w:rsidP="008400DF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</w:rPr>
      </w:pPr>
      <w:sdt>
        <w:sdtPr>
          <w:rPr>
            <w:rFonts w:asciiTheme="minorHAnsi" w:hAnsiTheme="minorHAnsi" w:cstheme="minorHAnsi"/>
            <w:szCs w:val="20"/>
          </w:rPr>
          <w:id w:val="18196891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26B" w:rsidRPr="008400DF">
            <w:rPr>
              <w:rFonts w:ascii="Segoe UI Symbol" w:eastAsia="MS Mincho" w:hAnsi="Segoe UI Symbol" w:cs="Segoe UI Symbol"/>
              <w:szCs w:val="20"/>
            </w:rPr>
            <w:t>☐</w:t>
          </w:r>
        </w:sdtContent>
      </w:sdt>
      <w:r w:rsidR="0053526B" w:rsidRPr="008400DF">
        <w:rPr>
          <w:rFonts w:asciiTheme="minorHAnsi" w:hAnsiTheme="minorHAnsi" w:cstheme="minorHAnsi"/>
          <w:szCs w:val="20"/>
        </w:rPr>
        <w:t xml:space="preserve"> Kopie der Ausbildungsvereinbarung Trainer*in-Verband/Trägerschaft beigelegt (Vorlage Swiss Olympic oder eigene Vorlage)</w:t>
      </w:r>
    </w:p>
    <w:p w14:paraId="4C6EBBCC" w14:textId="77777777" w:rsidR="0053526B" w:rsidRPr="008400DF" w:rsidRDefault="00000000" w:rsidP="008400DF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</w:rPr>
      </w:pPr>
      <w:sdt>
        <w:sdtPr>
          <w:rPr>
            <w:rFonts w:asciiTheme="minorHAnsi" w:hAnsiTheme="minorHAnsi" w:cstheme="minorHAnsi"/>
            <w:szCs w:val="20"/>
          </w:rPr>
          <w:id w:val="20876419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26B" w:rsidRPr="008400DF">
            <w:rPr>
              <w:rFonts w:ascii="Segoe UI Symbol" w:eastAsia="MS Gothic" w:hAnsi="Segoe UI Symbol" w:cs="Segoe UI Symbol"/>
              <w:szCs w:val="20"/>
            </w:rPr>
            <w:t>☐</w:t>
          </w:r>
        </w:sdtContent>
      </w:sdt>
      <w:r w:rsidR="0053526B" w:rsidRPr="008400DF">
        <w:rPr>
          <w:rFonts w:asciiTheme="minorHAnsi" w:hAnsiTheme="minorHAnsi" w:cstheme="minorHAnsi"/>
          <w:szCs w:val="20"/>
        </w:rPr>
        <w:t xml:space="preserve"> Der vorliegende Antrag ist von allen Parteien unterschrieben</w:t>
      </w:r>
    </w:p>
    <w:p w14:paraId="4F276164" w14:textId="77777777" w:rsidR="0053526B" w:rsidRPr="008400DF" w:rsidRDefault="00000000" w:rsidP="008400DF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</w:rPr>
      </w:pPr>
      <w:sdt>
        <w:sdtPr>
          <w:rPr>
            <w:rFonts w:asciiTheme="minorHAnsi" w:hAnsiTheme="minorHAnsi" w:cstheme="minorHAnsi"/>
            <w:szCs w:val="20"/>
          </w:rPr>
          <w:id w:val="20528799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526B" w:rsidRPr="008400DF">
            <w:rPr>
              <w:rFonts w:ascii="Segoe UI Symbol" w:eastAsia="MS Gothic" w:hAnsi="Segoe UI Symbol" w:cs="Segoe UI Symbol"/>
              <w:szCs w:val="20"/>
            </w:rPr>
            <w:t>☐</w:t>
          </w:r>
        </w:sdtContent>
      </w:sdt>
      <w:r w:rsidR="0053526B" w:rsidRPr="008400DF">
        <w:rPr>
          <w:rFonts w:asciiTheme="minorHAnsi" w:hAnsiTheme="minorHAnsi" w:cstheme="minorHAnsi"/>
          <w:szCs w:val="20"/>
        </w:rPr>
        <w:t xml:space="preserve"> Der vorliegende Antrag ist einmalig bis jeweils am 30.04. oder 30.09. (letzte Möglichkeit am 30.09.2025) vollständig ausgefüllt einzureichen. </w:t>
      </w:r>
    </w:p>
    <w:p w14:paraId="34D022D4" w14:textId="2107F990" w:rsidR="0053526B" w:rsidRPr="008400DF" w:rsidRDefault="0053526B" w:rsidP="008400DF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</w:rPr>
      </w:pPr>
      <w:r w:rsidRPr="008400DF">
        <w:rPr>
          <w:rFonts w:asciiTheme="minorHAnsi" w:hAnsiTheme="minorHAnsi" w:cstheme="minorHAnsi"/>
          <w:szCs w:val="20"/>
        </w:rPr>
        <w:t xml:space="preserve">Die Unterlagen bitte an </w:t>
      </w:r>
      <w:hyperlink r:id="rId20" w:history="1">
        <w:r w:rsidRPr="008400DF">
          <w:rPr>
            <w:rStyle w:val="Hyperlink"/>
            <w:rFonts w:asciiTheme="minorHAnsi" w:hAnsiTheme="minorHAnsi" w:cstheme="minorHAnsi"/>
            <w:szCs w:val="20"/>
          </w:rPr>
          <w:t>sport@swissolympic.ch</w:t>
        </w:r>
      </w:hyperlink>
      <w:r w:rsidRPr="008400DF">
        <w:rPr>
          <w:rFonts w:asciiTheme="minorHAnsi" w:hAnsiTheme="minorHAnsi" w:cstheme="minorHAnsi"/>
          <w:szCs w:val="20"/>
        </w:rPr>
        <w:t xml:space="preserve"> senden.</w:t>
      </w:r>
    </w:p>
    <w:p w14:paraId="723A7CA0" w14:textId="77777777" w:rsidR="008400DF" w:rsidRPr="008400DF" w:rsidRDefault="008400DF" w:rsidP="0053526B">
      <w:pPr>
        <w:rPr>
          <w:rFonts w:asciiTheme="minorHAnsi" w:hAnsiTheme="minorHAnsi" w:cstheme="minorHAnsi"/>
          <w:b/>
          <w:szCs w:val="20"/>
        </w:rPr>
      </w:pPr>
    </w:p>
    <w:p w14:paraId="621A15EC" w14:textId="77777777" w:rsidR="0053526B" w:rsidRPr="008400DF" w:rsidRDefault="0053526B" w:rsidP="0053526B">
      <w:pPr>
        <w:rPr>
          <w:rFonts w:asciiTheme="minorHAnsi" w:hAnsiTheme="minorHAnsi" w:cstheme="minorHAnsi"/>
          <w:b/>
          <w:szCs w:val="20"/>
        </w:rPr>
      </w:pPr>
      <w:r w:rsidRPr="008400DF">
        <w:rPr>
          <w:rFonts w:asciiTheme="minorHAnsi" w:hAnsiTheme="minorHAnsi" w:cstheme="minorHAnsi"/>
          <w:b/>
          <w:szCs w:val="20"/>
        </w:rPr>
        <w:t xml:space="preserve">Verband     </w:t>
      </w:r>
      <w:r w:rsidRPr="008400DF">
        <w:rPr>
          <w:rFonts w:asciiTheme="minorHAnsi" w:hAnsiTheme="minorHAnsi" w:cstheme="minorHAnsi"/>
          <w:szCs w:val="20"/>
        </w:rPr>
        <w:t>____________________________________________</w:t>
      </w:r>
    </w:p>
    <w:p w14:paraId="1DC7E743" w14:textId="77777777" w:rsidR="0053526B" w:rsidRPr="008400DF" w:rsidRDefault="0053526B" w:rsidP="0053526B">
      <w:pPr>
        <w:rPr>
          <w:rFonts w:asciiTheme="minorHAnsi" w:hAnsiTheme="minorHAnsi" w:cstheme="minorHAnsi"/>
          <w:szCs w:val="20"/>
        </w:rPr>
      </w:pPr>
    </w:p>
    <w:p w14:paraId="0FA42809" w14:textId="7764246C" w:rsidR="0053526B" w:rsidRPr="008400DF" w:rsidRDefault="0053526B" w:rsidP="0053526B">
      <w:pPr>
        <w:rPr>
          <w:rFonts w:asciiTheme="minorHAnsi" w:hAnsiTheme="minorHAnsi" w:cstheme="minorHAnsi"/>
          <w:szCs w:val="20"/>
        </w:rPr>
      </w:pPr>
      <w:r w:rsidRPr="008400DF">
        <w:rPr>
          <w:rFonts w:asciiTheme="minorHAnsi" w:hAnsiTheme="minorHAnsi" w:cstheme="minorHAnsi"/>
          <w:szCs w:val="20"/>
        </w:rPr>
        <w:t>Ort, Datum ____________________________________________</w:t>
      </w:r>
    </w:p>
    <w:p w14:paraId="536CEBBF" w14:textId="77777777" w:rsidR="00416583" w:rsidRDefault="00416583" w:rsidP="00675296">
      <w:pPr>
        <w:rPr>
          <w:rFonts w:asciiTheme="minorHAnsi" w:hAnsiTheme="minorHAnsi" w:cstheme="minorHAnsi"/>
          <w:szCs w:val="20"/>
        </w:rPr>
      </w:pPr>
    </w:p>
    <w:p w14:paraId="14171532" w14:textId="77777777" w:rsidR="008F132B" w:rsidRPr="008400DF" w:rsidRDefault="008F132B" w:rsidP="00675296">
      <w:pPr>
        <w:rPr>
          <w:rFonts w:asciiTheme="minorHAnsi" w:hAnsiTheme="minorHAnsi" w:cstheme="minorHAnsi"/>
          <w:szCs w:val="20"/>
        </w:rPr>
      </w:pPr>
    </w:p>
    <w:p w14:paraId="7B151572" w14:textId="64265D80" w:rsidR="00146689" w:rsidRPr="008400DF" w:rsidRDefault="00146689" w:rsidP="00675296">
      <w:pPr>
        <w:rPr>
          <w:rFonts w:asciiTheme="minorHAnsi" w:hAnsiTheme="minorHAnsi" w:cstheme="minorHAnsi"/>
          <w:szCs w:val="20"/>
        </w:rPr>
      </w:pPr>
      <w:r w:rsidRPr="008400DF">
        <w:rPr>
          <w:rFonts w:asciiTheme="minorHAnsi" w:hAnsiTheme="minorHAnsi" w:cstheme="minorHAnsi"/>
          <w:szCs w:val="20"/>
        </w:rPr>
        <w:t>________________________</w:t>
      </w:r>
      <w:r w:rsidRPr="008400DF">
        <w:rPr>
          <w:rFonts w:asciiTheme="minorHAnsi" w:hAnsiTheme="minorHAnsi" w:cstheme="minorHAnsi"/>
          <w:szCs w:val="20"/>
        </w:rPr>
        <w:tab/>
      </w:r>
      <w:r w:rsidRPr="008400DF">
        <w:rPr>
          <w:rFonts w:asciiTheme="minorHAnsi" w:hAnsiTheme="minorHAnsi" w:cstheme="minorHAnsi"/>
          <w:szCs w:val="20"/>
        </w:rPr>
        <w:tab/>
        <w:t>________________________</w:t>
      </w:r>
      <w:r w:rsidRPr="008400DF">
        <w:rPr>
          <w:rFonts w:asciiTheme="minorHAnsi" w:hAnsiTheme="minorHAnsi" w:cstheme="minorHAnsi"/>
          <w:szCs w:val="20"/>
        </w:rPr>
        <w:tab/>
      </w:r>
      <w:r w:rsidRPr="008400DF">
        <w:rPr>
          <w:rFonts w:asciiTheme="minorHAnsi" w:hAnsiTheme="minorHAnsi" w:cstheme="minorHAnsi"/>
          <w:szCs w:val="20"/>
        </w:rPr>
        <w:tab/>
        <w:t>________________________</w:t>
      </w:r>
      <w:r w:rsidR="00E61A3F" w:rsidRPr="008400DF">
        <w:rPr>
          <w:rFonts w:asciiTheme="minorHAnsi" w:hAnsiTheme="minorHAnsi" w:cstheme="minorHAnsi"/>
          <w:szCs w:val="20"/>
        </w:rPr>
        <w:tab/>
      </w:r>
      <w:r w:rsidR="00E61A3F" w:rsidRPr="008400DF">
        <w:rPr>
          <w:rFonts w:asciiTheme="minorHAnsi" w:hAnsiTheme="minorHAnsi" w:cstheme="minorHAnsi"/>
          <w:szCs w:val="20"/>
        </w:rPr>
        <w:tab/>
        <w:t>__________________________</w:t>
      </w:r>
    </w:p>
    <w:p w14:paraId="0A274466" w14:textId="52042B7F" w:rsidR="00CF278D" w:rsidRPr="008400DF" w:rsidRDefault="00CF278D" w:rsidP="00675296">
      <w:pPr>
        <w:rPr>
          <w:rFonts w:asciiTheme="minorHAnsi" w:hAnsiTheme="minorHAnsi" w:cstheme="minorHAnsi"/>
          <w:kern w:val="32"/>
          <w:szCs w:val="20"/>
        </w:rPr>
      </w:pPr>
      <w:r w:rsidRPr="008400DF">
        <w:rPr>
          <w:rFonts w:asciiTheme="minorHAnsi" w:hAnsiTheme="minorHAnsi" w:cstheme="minorHAnsi"/>
          <w:kern w:val="32"/>
          <w:szCs w:val="20"/>
        </w:rPr>
        <w:t xml:space="preserve">Vorname, Name </w:t>
      </w:r>
      <w:r w:rsidRPr="008400DF">
        <w:rPr>
          <w:rFonts w:asciiTheme="minorHAnsi" w:hAnsiTheme="minorHAnsi" w:cstheme="minorHAnsi"/>
          <w:kern w:val="32"/>
          <w:szCs w:val="20"/>
        </w:rPr>
        <w:tab/>
      </w:r>
      <w:r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="008400DF" w:rsidRPr="008400DF">
        <w:rPr>
          <w:rFonts w:asciiTheme="minorHAnsi" w:hAnsiTheme="minorHAnsi" w:cstheme="minorHAnsi"/>
          <w:kern w:val="32"/>
          <w:szCs w:val="20"/>
        </w:rPr>
        <w:tab/>
      </w:r>
      <w:r w:rsidRPr="008400DF">
        <w:rPr>
          <w:rFonts w:asciiTheme="minorHAnsi" w:hAnsiTheme="minorHAnsi" w:cstheme="minorHAnsi"/>
          <w:kern w:val="32"/>
          <w:szCs w:val="20"/>
        </w:rPr>
        <w:t xml:space="preserve">Vorname, Name </w:t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="008400DF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>Vorname, Name</w:t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8400DF" w:rsidRPr="008400DF">
        <w:rPr>
          <w:rFonts w:asciiTheme="minorHAnsi" w:hAnsiTheme="minorHAnsi" w:cstheme="minorHAnsi"/>
          <w:kern w:val="32"/>
          <w:szCs w:val="20"/>
        </w:rPr>
        <w:tab/>
      </w:r>
      <w:r w:rsidR="00E61A3F" w:rsidRPr="008400DF">
        <w:rPr>
          <w:rFonts w:asciiTheme="minorHAnsi" w:hAnsiTheme="minorHAnsi" w:cstheme="minorHAnsi"/>
          <w:kern w:val="32"/>
          <w:szCs w:val="20"/>
        </w:rPr>
        <w:t>Vorname, Name</w:t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 xml:space="preserve"> </w:t>
      </w:r>
    </w:p>
    <w:p w14:paraId="334E74EB" w14:textId="29FBB79F" w:rsidR="004A75FD" w:rsidRPr="008400DF" w:rsidRDefault="004A75FD" w:rsidP="00675296">
      <w:pPr>
        <w:rPr>
          <w:rFonts w:asciiTheme="minorHAnsi" w:hAnsiTheme="minorHAnsi" w:cstheme="minorHAnsi"/>
          <w:kern w:val="32"/>
          <w:szCs w:val="20"/>
        </w:rPr>
      </w:pPr>
      <w:r w:rsidRPr="008400DF">
        <w:rPr>
          <w:rFonts w:asciiTheme="minorHAnsi" w:hAnsiTheme="minorHAnsi" w:cstheme="minorHAnsi"/>
          <w:kern w:val="32"/>
          <w:szCs w:val="20"/>
        </w:rPr>
        <w:t>betroffene Trainer*in</w:t>
      </w:r>
      <w:r w:rsidRPr="008400DF">
        <w:rPr>
          <w:rFonts w:asciiTheme="minorHAnsi" w:hAnsiTheme="minorHAnsi" w:cstheme="minorHAnsi"/>
          <w:kern w:val="32"/>
          <w:szCs w:val="20"/>
        </w:rPr>
        <w:tab/>
      </w:r>
      <w:r w:rsidR="00CF278D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Pr="008400DF">
        <w:rPr>
          <w:rFonts w:asciiTheme="minorHAnsi" w:hAnsiTheme="minorHAnsi" w:cstheme="minorHAnsi"/>
          <w:kern w:val="32"/>
          <w:szCs w:val="20"/>
        </w:rPr>
        <w:t>Betreuer*in</w:t>
      </w:r>
      <w:r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="00345631" w:rsidRPr="008400DF">
        <w:rPr>
          <w:rFonts w:asciiTheme="minorHAnsi" w:hAnsiTheme="minorHAnsi" w:cstheme="minorHAnsi"/>
          <w:kern w:val="32"/>
          <w:szCs w:val="20"/>
        </w:rPr>
        <w:tab/>
      </w:r>
      <w:r w:rsidRPr="008400DF">
        <w:rPr>
          <w:rFonts w:asciiTheme="minorHAnsi" w:hAnsiTheme="minorHAnsi" w:cstheme="minorHAnsi"/>
          <w:kern w:val="32"/>
          <w:szCs w:val="20"/>
        </w:rPr>
        <w:t>Chef*in</w:t>
      </w:r>
      <w:r w:rsidR="00725059">
        <w:rPr>
          <w:rFonts w:asciiTheme="minorHAnsi" w:hAnsiTheme="minorHAnsi" w:cstheme="minorHAnsi"/>
          <w:kern w:val="32"/>
          <w:szCs w:val="20"/>
        </w:rPr>
        <w:t xml:space="preserve"> </w:t>
      </w:r>
      <w:r w:rsidRPr="008400DF">
        <w:rPr>
          <w:rFonts w:asciiTheme="minorHAnsi" w:hAnsiTheme="minorHAnsi" w:cstheme="minorHAnsi"/>
          <w:kern w:val="32"/>
          <w:szCs w:val="20"/>
        </w:rPr>
        <w:t>LS</w:t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</w:r>
      <w:r w:rsidR="00E61A3F" w:rsidRPr="008400DF">
        <w:rPr>
          <w:rFonts w:asciiTheme="minorHAnsi" w:hAnsiTheme="minorHAnsi" w:cstheme="minorHAnsi"/>
          <w:kern w:val="32"/>
          <w:szCs w:val="20"/>
        </w:rPr>
        <w:tab/>
        <w:t>Ausbildungsverantwortliche</w:t>
      </w:r>
      <w:r w:rsidR="00725059">
        <w:rPr>
          <w:rFonts w:asciiTheme="minorHAnsi" w:hAnsiTheme="minorHAnsi" w:cstheme="minorHAnsi"/>
          <w:kern w:val="32"/>
          <w:szCs w:val="20"/>
        </w:rPr>
        <w:t>*r</w:t>
      </w:r>
    </w:p>
    <w:sectPr w:rsidR="004A75FD" w:rsidRPr="008400DF" w:rsidSect="00305358">
      <w:headerReference w:type="default" r:id="rId21"/>
      <w:headerReference w:type="first" r:id="rId22"/>
      <w:pgSz w:w="16838" w:h="11906" w:orient="landscape"/>
      <w:pgMar w:top="2127" w:right="1985" w:bottom="1276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E5436" w14:textId="77777777" w:rsidR="00382A12" w:rsidRDefault="00382A12">
      <w:r>
        <w:separator/>
      </w:r>
    </w:p>
  </w:endnote>
  <w:endnote w:type="continuationSeparator" w:id="0">
    <w:p w14:paraId="406EB8EC" w14:textId="77777777" w:rsidR="00382A12" w:rsidRDefault="00382A12">
      <w:r>
        <w:continuationSeparator/>
      </w:r>
    </w:p>
  </w:endnote>
  <w:endnote w:type="continuationNotice" w:id="1">
    <w:p w14:paraId="3ED6E040" w14:textId="77777777" w:rsidR="00382A12" w:rsidRDefault="00382A1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TT2925o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agoPro-Bold">
    <w:altName w:val="Calibri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60360" w14:textId="77777777" w:rsidR="00382A12" w:rsidRDefault="00382A12">
      <w:r>
        <w:separator/>
      </w:r>
    </w:p>
  </w:footnote>
  <w:footnote w:type="continuationSeparator" w:id="0">
    <w:p w14:paraId="1B2828FA" w14:textId="77777777" w:rsidR="00382A12" w:rsidRDefault="00382A12">
      <w:r>
        <w:continuationSeparator/>
      </w:r>
    </w:p>
  </w:footnote>
  <w:footnote w:type="continuationNotice" w:id="1">
    <w:p w14:paraId="42E40E02" w14:textId="77777777" w:rsidR="00382A12" w:rsidRDefault="00382A1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CFA86" w14:textId="77777777" w:rsidR="00882FCA" w:rsidRDefault="00882FCA">
    <w:pPr>
      <w:pStyle w:val="Kopfzeile"/>
      <w:jc w:val="right"/>
      <w:rPr>
        <w:color w:val="7F7F7F" w:themeColor="text1" w:themeTint="80"/>
      </w:rPr>
    </w:pPr>
    <w:r>
      <w:rPr>
        <w:noProof/>
      </w:rPr>
      <w:drawing>
        <wp:anchor distT="0" distB="0" distL="114300" distR="114300" simplePos="0" relativeHeight="251658242" behindDoc="0" locked="0" layoutInCell="1" allowOverlap="1" wp14:anchorId="1E3DA78D" wp14:editId="3E518E89">
          <wp:simplePos x="0" y="0"/>
          <wp:positionH relativeFrom="column">
            <wp:posOffset>7126291</wp:posOffset>
          </wp:positionH>
          <wp:positionV relativeFrom="paragraph">
            <wp:posOffset>-106045</wp:posOffset>
          </wp:positionV>
          <wp:extent cx="1641600" cy="74880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93A5C5" w14:textId="77777777" w:rsidR="00882FCA" w:rsidRDefault="00882FCA" w:rsidP="00473FC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23B56" w14:textId="77777777" w:rsidR="00882FCA" w:rsidRDefault="00882FCA">
    <w:pPr>
      <w:pStyle w:val="Kopfzeile"/>
    </w:pPr>
    <w:r>
      <w:rPr>
        <w:noProof/>
      </w:rPr>
      <w:drawing>
        <wp:anchor distT="0" distB="0" distL="114300" distR="114300" simplePos="0" relativeHeight="251658243" behindDoc="0" locked="0" layoutInCell="1" allowOverlap="1" wp14:anchorId="59D5EE17" wp14:editId="7F1BDDC4">
          <wp:simplePos x="0" y="0"/>
          <wp:positionH relativeFrom="column">
            <wp:posOffset>4286992</wp:posOffset>
          </wp:positionH>
          <wp:positionV relativeFrom="paragraph">
            <wp:posOffset>-635</wp:posOffset>
          </wp:positionV>
          <wp:extent cx="1641600" cy="748800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960B9" w14:textId="2E8250E4" w:rsidR="00D95110" w:rsidRDefault="004816D9" w:rsidP="00FF1199">
    <w:pPr>
      <w:pStyle w:val="Kopfzeile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5BF27D1" wp14:editId="3BAA5C28">
          <wp:simplePos x="0" y="0"/>
          <wp:positionH relativeFrom="column">
            <wp:posOffset>7126291</wp:posOffset>
          </wp:positionH>
          <wp:positionV relativeFrom="paragraph">
            <wp:posOffset>-106045</wp:posOffset>
          </wp:positionV>
          <wp:extent cx="1641600" cy="748800"/>
          <wp:effectExtent l="0" t="0" r="0" b="0"/>
          <wp:wrapNone/>
          <wp:docPr id="2086820471" name="Grafik 20868204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FFB9B" w14:textId="756321E4" w:rsidR="00256721" w:rsidRDefault="00256721">
    <w:pPr>
      <w:pStyle w:val="Kopfzeile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7181AFD" wp14:editId="0D18D294">
          <wp:simplePos x="0" y="0"/>
          <wp:positionH relativeFrom="column">
            <wp:posOffset>4286992</wp:posOffset>
          </wp:positionH>
          <wp:positionV relativeFrom="paragraph">
            <wp:posOffset>-635</wp:posOffset>
          </wp:positionV>
          <wp:extent cx="1641600" cy="748800"/>
          <wp:effectExtent l="0" t="0" r="0" b="0"/>
          <wp:wrapNone/>
          <wp:docPr id="924376991" name="Grafik 9243769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AD3A3A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1A3902"/>
    <w:multiLevelType w:val="hybridMultilevel"/>
    <w:tmpl w:val="5D481F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203459"/>
    <w:multiLevelType w:val="hybridMultilevel"/>
    <w:tmpl w:val="6F7458CA"/>
    <w:lvl w:ilvl="0" w:tplc="C2525A38">
      <w:numFmt w:val="bullet"/>
      <w:lvlText w:val="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C659B"/>
    <w:multiLevelType w:val="multilevel"/>
    <w:tmpl w:val="EAA4300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asciiTheme="minorHAnsi" w:hAnsiTheme="minorHAnsi" w:cstheme="minorHAnsi"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ascii="FagoPro" w:hAnsi="FagoPro"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144555C7"/>
    <w:multiLevelType w:val="hybridMultilevel"/>
    <w:tmpl w:val="EBA819EC"/>
    <w:lvl w:ilvl="0" w:tplc="C7B286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B209DD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3A6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E82F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D835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48B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B466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AC92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AAC2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74B3ECE"/>
    <w:multiLevelType w:val="hybridMultilevel"/>
    <w:tmpl w:val="328C8EDE"/>
    <w:lvl w:ilvl="0" w:tplc="DFCE5B1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5956AE"/>
    <w:multiLevelType w:val="hybridMultilevel"/>
    <w:tmpl w:val="01DCCF48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9F3870"/>
    <w:multiLevelType w:val="hybridMultilevel"/>
    <w:tmpl w:val="A20636B6"/>
    <w:lvl w:ilvl="0" w:tplc="04070001">
      <w:start w:val="1"/>
      <w:numFmt w:val="bullet"/>
      <w:lvlText w:val=""/>
      <w:lvlJc w:val="left"/>
      <w:pPr>
        <w:ind w:left="89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</w:abstractNum>
  <w:abstractNum w:abstractNumId="8" w15:restartNumberingAfterBreak="0">
    <w:nsid w:val="27423DA6"/>
    <w:multiLevelType w:val="hybridMultilevel"/>
    <w:tmpl w:val="86E48148"/>
    <w:lvl w:ilvl="0" w:tplc="89FE4A86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sz w:val="20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C2A08D5"/>
    <w:multiLevelType w:val="hybridMultilevel"/>
    <w:tmpl w:val="AF9EB3C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A321AD"/>
    <w:multiLevelType w:val="hybridMultilevel"/>
    <w:tmpl w:val="4086E92A"/>
    <w:lvl w:ilvl="0" w:tplc="EA0A47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5AC4100"/>
    <w:multiLevelType w:val="hybridMultilevel"/>
    <w:tmpl w:val="CD76DFF8"/>
    <w:lvl w:ilvl="0" w:tplc="0407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2" w15:restartNumberingAfterBreak="0">
    <w:nsid w:val="3AA470EC"/>
    <w:multiLevelType w:val="hybridMultilevel"/>
    <w:tmpl w:val="E1EEE178"/>
    <w:lvl w:ilvl="0" w:tplc="766EC6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9C73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B497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2E83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120F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AE27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745B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7CEA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8D6B9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42DB1916"/>
    <w:multiLevelType w:val="hybridMultilevel"/>
    <w:tmpl w:val="A3160B88"/>
    <w:lvl w:ilvl="0" w:tplc="BA1099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B8667D"/>
    <w:multiLevelType w:val="hybridMultilevel"/>
    <w:tmpl w:val="B92EC7B0"/>
    <w:lvl w:ilvl="0" w:tplc="C0167C2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9B6F62"/>
    <w:multiLevelType w:val="hybridMultilevel"/>
    <w:tmpl w:val="A1D29B26"/>
    <w:lvl w:ilvl="0" w:tplc="8A6857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B0CB2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BC5D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10F5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302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9EEE9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460A3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71A6A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1CC8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4DEF1667"/>
    <w:multiLevelType w:val="hybridMultilevel"/>
    <w:tmpl w:val="966C47C6"/>
    <w:lvl w:ilvl="0" w:tplc="22624DFE">
      <w:start w:val="3"/>
      <w:numFmt w:val="bullet"/>
      <w:lvlText w:val="-"/>
      <w:lvlJc w:val="left"/>
      <w:pPr>
        <w:ind w:left="720" w:hanging="360"/>
      </w:pPr>
      <w:rPr>
        <w:rFonts w:ascii="FagoPro" w:eastAsia="Times New Roman" w:hAnsi="FagoPro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33095D"/>
    <w:multiLevelType w:val="hybridMultilevel"/>
    <w:tmpl w:val="AC34BD0C"/>
    <w:lvl w:ilvl="0" w:tplc="7EC612F2">
      <w:start w:val="1"/>
      <w:numFmt w:val="bullet"/>
      <w:lvlText w:val="–"/>
      <w:lvlJc w:val="left"/>
      <w:pPr>
        <w:ind w:left="153" w:hanging="360"/>
      </w:pPr>
      <w:rPr>
        <w:rFonts w:ascii="FagoPro" w:hAnsi="FagoPro" w:hint="default"/>
      </w:rPr>
    </w:lvl>
    <w:lvl w:ilvl="1" w:tplc="080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8" w15:restartNumberingAfterBreak="0">
    <w:nsid w:val="59E86113"/>
    <w:multiLevelType w:val="hybridMultilevel"/>
    <w:tmpl w:val="D92613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EB7A13"/>
    <w:multiLevelType w:val="hybridMultilevel"/>
    <w:tmpl w:val="730E688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B23652"/>
    <w:multiLevelType w:val="hybridMultilevel"/>
    <w:tmpl w:val="AB5200DE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Fago Pro" w:hAnsi="Fago Pro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DD5850"/>
    <w:multiLevelType w:val="hybridMultilevel"/>
    <w:tmpl w:val="86E6AF52"/>
    <w:lvl w:ilvl="0" w:tplc="D1FEA968">
      <w:numFmt w:val="bullet"/>
      <w:lvlText w:val="-"/>
      <w:lvlJc w:val="left"/>
      <w:pPr>
        <w:ind w:left="720" w:hanging="360"/>
      </w:pPr>
      <w:rPr>
        <w:rFonts w:ascii="FagoPro" w:eastAsia="Times New Roman" w:hAnsi="FagoPro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2D4251"/>
    <w:multiLevelType w:val="hybridMultilevel"/>
    <w:tmpl w:val="288C061E"/>
    <w:lvl w:ilvl="0" w:tplc="5D363A48">
      <w:start w:val="3"/>
      <w:numFmt w:val="bullet"/>
      <w:lvlText w:val="-"/>
      <w:lvlJc w:val="left"/>
      <w:pPr>
        <w:ind w:left="1065" w:hanging="360"/>
      </w:pPr>
      <w:rPr>
        <w:rFonts w:ascii="FagoPro" w:eastAsia="Times New Roman" w:hAnsi="FagoPro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3" w15:restartNumberingAfterBreak="0">
    <w:nsid w:val="63E80C85"/>
    <w:multiLevelType w:val="hybridMultilevel"/>
    <w:tmpl w:val="FCC6CC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69298C"/>
    <w:multiLevelType w:val="hybridMultilevel"/>
    <w:tmpl w:val="529A68A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525BE"/>
    <w:multiLevelType w:val="hybridMultilevel"/>
    <w:tmpl w:val="2CA0594C"/>
    <w:lvl w:ilvl="0" w:tplc="F2F2ED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0C79B4"/>
    <w:multiLevelType w:val="hybridMultilevel"/>
    <w:tmpl w:val="6BE4A4A2"/>
    <w:lvl w:ilvl="0" w:tplc="7E0ACACC">
      <w:start w:val="1"/>
      <w:numFmt w:val="bullet"/>
      <w:lvlText w:val="-"/>
      <w:lvlJc w:val="left"/>
      <w:pPr>
        <w:ind w:left="473" w:hanging="360"/>
      </w:pPr>
      <w:rPr>
        <w:rFonts w:ascii="Fago Pro" w:eastAsia="Times New Roman" w:hAnsi="Fago Pro" w:cs="Times New Roman" w:hint="default"/>
      </w:rPr>
    </w:lvl>
    <w:lvl w:ilvl="1" w:tplc="0807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7" w15:restartNumberingAfterBreak="0">
    <w:nsid w:val="6CF9548D"/>
    <w:multiLevelType w:val="hybridMultilevel"/>
    <w:tmpl w:val="FB9C55F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7D2B52"/>
    <w:multiLevelType w:val="hybridMultilevel"/>
    <w:tmpl w:val="913C3D4A"/>
    <w:lvl w:ilvl="0" w:tplc="35347AD0">
      <w:start w:val="1"/>
      <w:numFmt w:val="bullet"/>
      <w:lvlText w:val="-"/>
      <w:lvlJc w:val="left"/>
      <w:pPr>
        <w:ind w:left="720" w:hanging="360"/>
      </w:pPr>
      <w:rPr>
        <w:rFonts w:ascii="Fago Pro" w:hAnsi="Fago Pro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53250A"/>
    <w:multiLevelType w:val="hybridMultilevel"/>
    <w:tmpl w:val="76261EA2"/>
    <w:lvl w:ilvl="0" w:tplc="A386B4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96E0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2F4B9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5E6B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2F40F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8A25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D5E01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9728C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B63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70DF6C61"/>
    <w:multiLevelType w:val="hybridMultilevel"/>
    <w:tmpl w:val="3CDADD6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D76B8D"/>
    <w:multiLevelType w:val="hybridMultilevel"/>
    <w:tmpl w:val="8684FA08"/>
    <w:lvl w:ilvl="0" w:tplc="B2F042D6">
      <w:start w:val="1"/>
      <w:numFmt w:val="decimal"/>
      <w:lvlText w:val="%1)"/>
      <w:lvlJc w:val="left"/>
      <w:pPr>
        <w:ind w:left="720" w:hanging="360"/>
      </w:pPr>
      <w:rPr>
        <w:rFonts w:ascii="Fago Pro" w:hAnsi="Fago Pro" w:cs="TT2925o00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FD2B0F"/>
    <w:multiLevelType w:val="hybridMultilevel"/>
    <w:tmpl w:val="49D84AD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43E369B"/>
    <w:multiLevelType w:val="hybridMultilevel"/>
    <w:tmpl w:val="70C8147E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EA0D12"/>
    <w:multiLevelType w:val="hybridMultilevel"/>
    <w:tmpl w:val="365230F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421948"/>
    <w:multiLevelType w:val="hybridMultilevel"/>
    <w:tmpl w:val="A90E0448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2C2AB0"/>
    <w:multiLevelType w:val="hybridMultilevel"/>
    <w:tmpl w:val="CFBE3BEE"/>
    <w:lvl w:ilvl="0" w:tplc="0407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7" w15:restartNumberingAfterBreak="0">
    <w:nsid w:val="79E05BD7"/>
    <w:multiLevelType w:val="hybridMultilevel"/>
    <w:tmpl w:val="3D3210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151BCE"/>
    <w:multiLevelType w:val="hybridMultilevel"/>
    <w:tmpl w:val="5BD69BB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BF652FE"/>
    <w:multiLevelType w:val="hybridMultilevel"/>
    <w:tmpl w:val="29146F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FD0378"/>
    <w:multiLevelType w:val="hybridMultilevel"/>
    <w:tmpl w:val="A66630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DB4818"/>
    <w:multiLevelType w:val="hybridMultilevel"/>
    <w:tmpl w:val="DD14E806"/>
    <w:lvl w:ilvl="0" w:tplc="0407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 w16cid:durableId="894196162">
    <w:abstractNumId w:val="3"/>
  </w:num>
  <w:num w:numId="2" w16cid:durableId="856699181">
    <w:abstractNumId w:val="31"/>
  </w:num>
  <w:num w:numId="3" w16cid:durableId="2078397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8797236">
    <w:abstractNumId w:val="22"/>
  </w:num>
  <w:num w:numId="5" w16cid:durableId="344989444">
    <w:abstractNumId w:val="16"/>
  </w:num>
  <w:num w:numId="6" w16cid:durableId="1534731960">
    <w:abstractNumId w:val="29"/>
  </w:num>
  <w:num w:numId="7" w16cid:durableId="933631676">
    <w:abstractNumId w:val="3"/>
  </w:num>
  <w:num w:numId="8" w16cid:durableId="1882815850">
    <w:abstractNumId w:val="24"/>
  </w:num>
  <w:num w:numId="9" w16cid:durableId="558515670">
    <w:abstractNumId w:val="26"/>
  </w:num>
  <w:num w:numId="10" w16cid:durableId="972514655">
    <w:abstractNumId w:val="15"/>
  </w:num>
  <w:num w:numId="11" w16cid:durableId="1008872741">
    <w:abstractNumId w:val="4"/>
  </w:num>
  <w:num w:numId="12" w16cid:durableId="1972634167">
    <w:abstractNumId w:val="10"/>
  </w:num>
  <w:num w:numId="13" w16cid:durableId="1353066477">
    <w:abstractNumId w:val="12"/>
  </w:num>
  <w:num w:numId="14" w16cid:durableId="1918241695">
    <w:abstractNumId w:val="17"/>
  </w:num>
  <w:num w:numId="15" w16cid:durableId="1877886970">
    <w:abstractNumId w:val="28"/>
  </w:num>
  <w:num w:numId="16" w16cid:durableId="682898342">
    <w:abstractNumId w:val="3"/>
  </w:num>
  <w:num w:numId="17" w16cid:durableId="546375980">
    <w:abstractNumId w:val="21"/>
  </w:num>
  <w:num w:numId="18" w16cid:durableId="1847212382">
    <w:abstractNumId w:val="1"/>
  </w:num>
  <w:num w:numId="19" w16cid:durableId="1689409487">
    <w:abstractNumId w:val="11"/>
  </w:num>
  <w:num w:numId="20" w16cid:durableId="33314924">
    <w:abstractNumId w:val="41"/>
  </w:num>
  <w:num w:numId="21" w16cid:durableId="1621104123">
    <w:abstractNumId w:val="36"/>
  </w:num>
  <w:num w:numId="22" w16cid:durableId="313874625">
    <w:abstractNumId w:val="37"/>
  </w:num>
  <w:num w:numId="23" w16cid:durableId="888027868">
    <w:abstractNumId w:val="20"/>
  </w:num>
  <w:num w:numId="24" w16cid:durableId="1724596617">
    <w:abstractNumId w:val="0"/>
  </w:num>
  <w:num w:numId="25" w16cid:durableId="1835486757">
    <w:abstractNumId w:val="34"/>
  </w:num>
  <w:num w:numId="26" w16cid:durableId="940836800">
    <w:abstractNumId w:val="13"/>
  </w:num>
  <w:num w:numId="27" w16cid:durableId="2011904454">
    <w:abstractNumId w:val="33"/>
  </w:num>
  <w:num w:numId="28" w16cid:durableId="788430280">
    <w:abstractNumId w:val="6"/>
  </w:num>
  <w:num w:numId="29" w16cid:durableId="626667617">
    <w:abstractNumId w:val="30"/>
  </w:num>
  <w:num w:numId="30" w16cid:durableId="1047484224">
    <w:abstractNumId w:val="27"/>
  </w:num>
  <w:num w:numId="31" w16cid:durableId="1529097492">
    <w:abstractNumId w:val="2"/>
  </w:num>
  <w:num w:numId="32" w16cid:durableId="1743217486">
    <w:abstractNumId w:val="40"/>
  </w:num>
  <w:num w:numId="33" w16cid:durableId="1827547384">
    <w:abstractNumId w:val="25"/>
  </w:num>
  <w:num w:numId="34" w16cid:durableId="1724594300">
    <w:abstractNumId w:val="7"/>
  </w:num>
  <w:num w:numId="35" w16cid:durableId="1018704034">
    <w:abstractNumId w:val="23"/>
  </w:num>
  <w:num w:numId="36" w16cid:durableId="1262837750">
    <w:abstractNumId w:val="39"/>
  </w:num>
  <w:num w:numId="37" w16cid:durableId="751661384">
    <w:abstractNumId w:val="18"/>
  </w:num>
  <w:num w:numId="38" w16cid:durableId="522479338">
    <w:abstractNumId w:val="8"/>
  </w:num>
  <w:num w:numId="39" w16cid:durableId="1677223845">
    <w:abstractNumId w:val="5"/>
  </w:num>
  <w:num w:numId="40" w16cid:durableId="1871263576">
    <w:abstractNumId w:val="14"/>
  </w:num>
  <w:num w:numId="41" w16cid:durableId="1881744587">
    <w:abstractNumId w:val="38"/>
  </w:num>
  <w:num w:numId="42" w16cid:durableId="2080201252">
    <w:abstractNumId w:val="32"/>
  </w:num>
  <w:num w:numId="43" w16cid:durableId="702439204">
    <w:abstractNumId w:val="9"/>
  </w:num>
  <w:num w:numId="44" w16cid:durableId="89352981">
    <w:abstractNumId w:val="35"/>
  </w:num>
  <w:num w:numId="45" w16cid:durableId="1759061842">
    <w:abstractNumId w:val="1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isplayBackgroundShape/>
  <w:proofState w:spelling="clean"/>
  <w:attachedTemplate r:id="rId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A46"/>
    <w:rsid w:val="00002AFF"/>
    <w:rsid w:val="00002C85"/>
    <w:rsid w:val="00002C99"/>
    <w:rsid w:val="0000395E"/>
    <w:rsid w:val="000048E2"/>
    <w:rsid w:val="00004D5A"/>
    <w:rsid w:val="00004F54"/>
    <w:rsid w:val="00004FB8"/>
    <w:rsid w:val="00004FFF"/>
    <w:rsid w:val="00006BA4"/>
    <w:rsid w:val="00010717"/>
    <w:rsid w:val="00010CAC"/>
    <w:rsid w:val="00011259"/>
    <w:rsid w:val="0001127F"/>
    <w:rsid w:val="000120CE"/>
    <w:rsid w:val="00012DD1"/>
    <w:rsid w:val="000131A6"/>
    <w:rsid w:val="00013590"/>
    <w:rsid w:val="00013707"/>
    <w:rsid w:val="00014F2E"/>
    <w:rsid w:val="0001568D"/>
    <w:rsid w:val="000176EC"/>
    <w:rsid w:val="000177D3"/>
    <w:rsid w:val="0002190F"/>
    <w:rsid w:val="000225A6"/>
    <w:rsid w:val="000226C9"/>
    <w:rsid w:val="00023493"/>
    <w:rsid w:val="00023932"/>
    <w:rsid w:val="00024EF7"/>
    <w:rsid w:val="00025AFB"/>
    <w:rsid w:val="00026D49"/>
    <w:rsid w:val="00030E76"/>
    <w:rsid w:val="0003299B"/>
    <w:rsid w:val="00034225"/>
    <w:rsid w:val="0003481D"/>
    <w:rsid w:val="00035D8E"/>
    <w:rsid w:val="00036327"/>
    <w:rsid w:val="0003795F"/>
    <w:rsid w:val="000400B3"/>
    <w:rsid w:val="00041656"/>
    <w:rsid w:val="00041740"/>
    <w:rsid w:val="00041B05"/>
    <w:rsid w:val="00050233"/>
    <w:rsid w:val="000517F4"/>
    <w:rsid w:val="00051CAE"/>
    <w:rsid w:val="0005267C"/>
    <w:rsid w:val="000539BB"/>
    <w:rsid w:val="00055043"/>
    <w:rsid w:val="00055249"/>
    <w:rsid w:val="00056785"/>
    <w:rsid w:val="00057C6B"/>
    <w:rsid w:val="0006212B"/>
    <w:rsid w:val="0006286A"/>
    <w:rsid w:val="00064667"/>
    <w:rsid w:val="0007114B"/>
    <w:rsid w:val="00071867"/>
    <w:rsid w:val="000719E7"/>
    <w:rsid w:val="00072557"/>
    <w:rsid w:val="00072F1A"/>
    <w:rsid w:val="000735B8"/>
    <w:rsid w:val="00073DF2"/>
    <w:rsid w:val="00073E9C"/>
    <w:rsid w:val="00076CB1"/>
    <w:rsid w:val="00077BB2"/>
    <w:rsid w:val="00082649"/>
    <w:rsid w:val="0008264C"/>
    <w:rsid w:val="00082BAC"/>
    <w:rsid w:val="00082C7B"/>
    <w:rsid w:val="000841DC"/>
    <w:rsid w:val="0008461E"/>
    <w:rsid w:val="0008472A"/>
    <w:rsid w:val="00085BB6"/>
    <w:rsid w:val="0008603C"/>
    <w:rsid w:val="00086D57"/>
    <w:rsid w:val="00087837"/>
    <w:rsid w:val="000909DE"/>
    <w:rsid w:val="00090B59"/>
    <w:rsid w:val="00091215"/>
    <w:rsid w:val="000923E7"/>
    <w:rsid w:val="00092457"/>
    <w:rsid w:val="000929B5"/>
    <w:rsid w:val="00092F9C"/>
    <w:rsid w:val="00094117"/>
    <w:rsid w:val="0009518A"/>
    <w:rsid w:val="000A0D65"/>
    <w:rsid w:val="000A1040"/>
    <w:rsid w:val="000A2D97"/>
    <w:rsid w:val="000A3D7D"/>
    <w:rsid w:val="000A42D0"/>
    <w:rsid w:val="000A478C"/>
    <w:rsid w:val="000A4FBB"/>
    <w:rsid w:val="000A6448"/>
    <w:rsid w:val="000A6691"/>
    <w:rsid w:val="000A7E81"/>
    <w:rsid w:val="000B045A"/>
    <w:rsid w:val="000B08BB"/>
    <w:rsid w:val="000B1B8E"/>
    <w:rsid w:val="000B1D4C"/>
    <w:rsid w:val="000B50C4"/>
    <w:rsid w:val="000B5E18"/>
    <w:rsid w:val="000B615F"/>
    <w:rsid w:val="000B73D6"/>
    <w:rsid w:val="000C4315"/>
    <w:rsid w:val="000C59F3"/>
    <w:rsid w:val="000C6A88"/>
    <w:rsid w:val="000C7A8B"/>
    <w:rsid w:val="000D066B"/>
    <w:rsid w:val="000D1052"/>
    <w:rsid w:val="000D2503"/>
    <w:rsid w:val="000D2797"/>
    <w:rsid w:val="000D45F2"/>
    <w:rsid w:val="000D56BA"/>
    <w:rsid w:val="000D67DE"/>
    <w:rsid w:val="000E077B"/>
    <w:rsid w:val="000E0C98"/>
    <w:rsid w:val="000E1AE8"/>
    <w:rsid w:val="000E1B68"/>
    <w:rsid w:val="000E1F52"/>
    <w:rsid w:val="000E203B"/>
    <w:rsid w:val="000E206A"/>
    <w:rsid w:val="000E3987"/>
    <w:rsid w:val="000E5CC3"/>
    <w:rsid w:val="000E7C59"/>
    <w:rsid w:val="000F066F"/>
    <w:rsid w:val="000F0996"/>
    <w:rsid w:val="000F2BE5"/>
    <w:rsid w:val="000F3CCA"/>
    <w:rsid w:val="000F40F8"/>
    <w:rsid w:val="000F4A57"/>
    <w:rsid w:val="000F4BD7"/>
    <w:rsid w:val="000F512B"/>
    <w:rsid w:val="000F514E"/>
    <w:rsid w:val="000F585F"/>
    <w:rsid w:val="00100B34"/>
    <w:rsid w:val="00100E45"/>
    <w:rsid w:val="001010E3"/>
    <w:rsid w:val="0010372D"/>
    <w:rsid w:val="001041F0"/>
    <w:rsid w:val="001052A7"/>
    <w:rsid w:val="00105F54"/>
    <w:rsid w:val="0011021D"/>
    <w:rsid w:val="00112845"/>
    <w:rsid w:val="00114155"/>
    <w:rsid w:val="00114215"/>
    <w:rsid w:val="001176CC"/>
    <w:rsid w:val="0011794F"/>
    <w:rsid w:val="00117D44"/>
    <w:rsid w:val="001202BE"/>
    <w:rsid w:val="001207D1"/>
    <w:rsid w:val="0012368C"/>
    <w:rsid w:val="00123BDE"/>
    <w:rsid w:val="0012424C"/>
    <w:rsid w:val="001244A5"/>
    <w:rsid w:val="00124B11"/>
    <w:rsid w:val="00125059"/>
    <w:rsid w:val="00125DEC"/>
    <w:rsid w:val="00126FD9"/>
    <w:rsid w:val="00127DF2"/>
    <w:rsid w:val="001322B6"/>
    <w:rsid w:val="00132DAB"/>
    <w:rsid w:val="0013338D"/>
    <w:rsid w:val="00134D6D"/>
    <w:rsid w:val="00134DD8"/>
    <w:rsid w:val="00137492"/>
    <w:rsid w:val="0014241A"/>
    <w:rsid w:val="00143E9F"/>
    <w:rsid w:val="00144012"/>
    <w:rsid w:val="00146689"/>
    <w:rsid w:val="001531D7"/>
    <w:rsid w:val="00154390"/>
    <w:rsid w:val="00155917"/>
    <w:rsid w:val="001569D4"/>
    <w:rsid w:val="00161D2F"/>
    <w:rsid w:val="00161E35"/>
    <w:rsid w:val="0016226F"/>
    <w:rsid w:val="001627A9"/>
    <w:rsid w:val="00162F16"/>
    <w:rsid w:val="0016310E"/>
    <w:rsid w:val="00164095"/>
    <w:rsid w:val="00164F71"/>
    <w:rsid w:val="001674CC"/>
    <w:rsid w:val="001729A8"/>
    <w:rsid w:val="00172A40"/>
    <w:rsid w:val="00174444"/>
    <w:rsid w:val="001753D7"/>
    <w:rsid w:val="00177ED2"/>
    <w:rsid w:val="00182CBE"/>
    <w:rsid w:val="0018424A"/>
    <w:rsid w:val="00185D63"/>
    <w:rsid w:val="001866BB"/>
    <w:rsid w:val="00186B14"/>
    <w:rsid w:val="0019031C"/>
    <w:rsid w:val="0019444B"/>
    <w:rsid w:val="001944C1"/>
    <w:rsid w:val="001944FF"/>
    <w:rsid w:val="00195FD9"/>
    <w:rsid w:val="00196BE9"/>
    <w:rsid w:val="001A0C2F"/>
    <w:rsid w:val="001A193B"/>
    <w:rsid w:val="001A28DF"/>
    <w:rsid w:val="001A56A4"/>
    <w:rsid w:val="001B00B6"/>
    <w:rsid w:val="001B0DE1"/>
    <w:rsid w:val="001B1985"/>
    <w:rsid w:val="001B1993"/>
    <w:rsid w:val="001B1B7B"/>
    <w:rsid w:val="001B290C"/>
    <w:rsid w:val="001B3A3D"/>
    <w:rsid w:val="001B3C7F"/>
    <w:rsid w:val="001B4BF9"/>
    <w:rsid w:val="001B7530"/>
    <w:rsid w:val="001B7EAF"/>
    <w:rsid w:val="001C07AC"/>
    <w:rsid w:val="001C180C"/>
    <w:rsid w:val="001C269E"/>
    <w:rsid w:val="001C30CF"/>
    <w:rsid w:val="001C617A"/>
    <w:rsid w:val="001D06EC"/>
    <w:rsid w:val="001D130D"/>
    <w:rsid w:val="001D57CE"/>
    <w:rsid w:val="001D63BF"/>
    <w:rsid w:val="001D74E2"/>
    <w:rsid w:val="001D7D2B"/>
    <w:rsid w:val="001E11E0"/>
    <w:rsid w:val="001E2BF2"/>
    <w:rsid w:val="001E531A"/>
    <w:rsid w:val="001F2A2A"/>
    <w:rsid w:val="001F2A58"/>
    <w:rsid w:val="001F50AD"/>
    <w:rsid w:val="001F6124"/>
    <w:rsid w:val="00200347"/>
    <w:rsid w:val="00200607"/>
    <w:rsid w:val="00205EB3"/>
    <w:rsid w:val="00207F75"/>
    <w:rsid w:val="002104F1"/>
    <w:rsid w:val="00211DB8"/>
    <w:rsid w:val="00212022"/>
    <w:rsid w:val="00212E7A"/>
    <w:rsid w:val="002152EF"/>
    <w:rsid w:val="002156EF"/>
    <w:rsid w:val="00215982"/>
    <w:rsid w:val="00216B8E"/>
    <w:rsid w:val="0021760B"/>
    <w:rsid w:val="002221E8"/>
    <w:rsid w:val="002233AE"/>
    <w:rsid w:val="00223C24"/>
    <w:rsid w:val="00225831"/>
    <w:rsid w:val="00230113"/>
    <w:rsid w:val="002333BA"/>
    <w:rsid w:val="00235DCD"/>
    <w:rsid w:val="00240494"/>
    <w:rsid w:val="00242363"/>
    <w:rsid w:val="002425FE"/>
    <w:rsid w:val="00243557"/>
    <w:rsid w:val="0024399E"/>
    <w:rsid w:val="00243AFC"/>
    <w:rsid w:val="0024554D"/>
    <w:rsid w:val="00245BD6"/>
    <w:rsid w:val="00245CD1"/>
    <w:rsid w:val="002472D0"/>
    <w:rsid w:val="00247A93"/>
    <w:rsid w:val="002503B8"/>
    <w:rsid w:val="00250FBF"/>
    <w:rsid w:val="0025149B"/>
    <w:rsid w:val="00251E95"/>
    <w:rsid w:val="00252C2B"/>
    <w:rsid w:val="00255499"/>
    <w:rsid w:val="002556FE"/>
    <w:rsid w:val="0025591E"/>
    <w:rsid w:val="0025597E"/>
    <w:rsid w:val="00255EB5"/>
    <w:rsid w:val="00256721"/>
    <w:rsid w:val="00260D00"/>
    <w:rsid w:val="00263662"/>
    <w:rsid w:val="00263ACC"/>
    <w:rsid w:val="00263FE8"/>
    <w:rsid w:val="0026414F"/>
    <w:rsid w:val="00265ECF"/>
    <w:rsid w:val="00266FC5"/>
    <w:rsid w:val="00272F41"/>
    <w:rsid w:val="002772F5"/>
    <w:rsid w:val="00277A61"/>
    <w:rsid w:val="00281465"/>
    <w:rsid w:val="0028255E"/>
    <w:rsid w:val="00283140"/>
    <w:rsid w:val="00284A41"/>
    <w:rsid w:val="00284C76"/>
    <w:rsid w:val="00285A38"/>
    <w:rsid w:val="002926DF"/>
    <w:rsid w:val="0029324C"/>
    <w:rsid w:val="002967E1"/>
    <w:rsid w:val="00296C2F"/>
    <w:rsid w:val="00297B69"/>
    <w:rsid w:val="002A0AF4"/>
    <w:rsid w:val="002A0AFD"/>
    <w:rsid w:val="002A0D49"/>
    <w:rsid w:val="002A2ADD"/>
    <w:rsid w:val="002A4037"/>
    <w:rsid w:val="002A44F0"/>
    <w:rsid w:val="002A4F6D"/>
    <w:rsid w:val="002A708E"/>
    <w:rsid w:val="002B0462"/>
    <w:rsid w:val="002B0745"/>
    <w:rsid w:val="002B3581"/>
    <w:rsid w:val="002B4FD0"/>
    <w:rsid w:val="002B50A9"/>
    <w:rsid w:val="002B6A93"/>
    <w:rsid w:val="002C0FB1"/>
    <w:rsid w:val="002C1852"/>
    <w:rsid w:val="002C1DC1"/>
    <w:rsid w:val="002C43CA"/>
    <w:rsid w:val="002C58D2"/>
    <w:rsid w:val="002C72F6"/>
    <w:rsid w:val="002C7491"/>
    <w:rsid w:val="002C757B"/>
    <w:rsid w:val="002D2E43"/>
    <w:rsid w:val="002D4AFD"/>
    <w:rsid w:val="002D5635"/>
    <w:rsid w:val="002D6A9B"/>
    <w:rsid w:val="002D6F0B"/>
    <w:rsid w:val="002D74FD"/>
    <w:rsid w:val="002D7ACD"/>
    <w:rsid w:val="002E1A2E"/>
    <w:rsid w:val="002E308F"/>
    <w:rsid w:val="002E6A9C"/>
    <w:rsid w:val="002F0066"/>
    <w:rsid w:val="002F09BE"/>
    <w:rsid w:val="002F10DA"/>
    <w:rsid w:val="002F10E6"/>
    <w:rsid w:val="002F4BA9"/>
    <w:rsid w:val="002F50D2"/>
    <w:rsid w:val="002F6B6F"/>
    <w:rsid w:val="002F6DCE"/>
    <w:rsid w:val="002F6E8B"/>
    <w:rsid w:val="003013B7"/>
    <w:rsid w:val="00302A43"/>
    <w:rsid w:val="00302BCF"/>
    <w:rsid w:val="003038D6"/>
    <w:rsid w:val="00303A09"/>
    <w:rsid w:val="00303AA2"/>
    <w:rsid w:val="00304CE7"/>
    <w:rsid w:val="00305358"/>
    <w:rsid w:val="00306E2A"/>
    <w:rsid w:val="003141BD"/>
    <w:rsid w:val="00314D56"/>
    <w:rsid w:val="00315460"/>
    <w:rsid w:val="00315FFF"/>
    <w:rsid w:val="0031669D"/>
    <w:rsid w:val="00316BB2"/>
    <w:rsid w:val="003206EA"/>
    <w:rsid w:val="00320E80"/>
    <w:rsid w:val="00321EB1"/>
    <w:rsid w:val="003221DD"/>
    <w:rsid w:val="00324C87"/>
    <w:rsid w:val="00325BA0"/>
    <w:rsid w:val="00327767"/>
    <w:rsid w:val="003304D1"/>
    <w:rsid w:val="0033145B"/>
    <w:rsid w:val="003331BF"/>
    <w:rsid w:val="00334077"/>
    <w:rsid w:val="00334D00"/>
    <w:rsid w:val="0033538A"/>
    <w:rsid w:val="00335C8E"/>
    <w:rsid w:val="003401C4"/>
    <w:rsid w:val="00341061"/>
    <w:rsid w:val="00344364"/>
    <w:rsid w:val="00345540"/>
    <w:rsid w:val="00345631"/>
    <w:rsid w:val="0034563B"/>
    <w:rsid w:val="0034741F"/>
    <w:rsid w:val="00347B36"/>
    <w:rsid w:val="00356C90"/>
    <w:rsid w:val="00360574"/>
    <w:rsid w:val="003616E3"/>
    <w:rsid w:val="00365A50"/>
    <w:rsid w:val="00365ABA"/>
    <w:rsid w:val="00367390"/>
    <w:rsid w:val="00367502"/>
    <w:rsid w:val="003709E6"/>
    <w:rsid w:val="00371169"/>
    <w:rsid w:val="00373576"/>
    <w:rsid w:val="00374527"/>
    <w:rsid w:val="00376CCD"/>
    <w:rsid w:val="00377301"/>
    <w:rsid w:val="003778E4"/>
    <w:rsid w:val="003809FB"/>
    <w:rsid w:val="00381AB8"/>
    <w:rsid w:val="00381DB0"/>
    <w:rsid w:val="00382A12"/>
    <w:rsid w:val="00384129"/>
    <w:rsid w:val="003844DF"/>
    <w:rsid w:val="003852B8"/>
    <w:rsid w:val="003853A0"/>
    <w:rsid w:val="003876C6"/>
    <w:rsid w:val="003876F6"/>
    <w:rsid w:val="00387D0D"/>
    <w:rsid w:val="003905C4"/>
    <w:rsid w:val="0039066C"/>
    <w:rsid w:val="00390AAA"/>
    <w:rsid w:val="00390C33"/>
    <w:rsid w:val="0039178C"/>
    <w:rsid w:val="00391949"/>
    <w:rsid w:val="0039216D"/>
    <w:rsid w:val="00392E03"/>
    <w:rsid w:val="00394057"/>
    <w:rsid w:val="00395CA4"/>
    <w:rsid w:val="003A0761"/>
    <w:rsid w:val="003A1F36"/>
    <w:rsid w:val="003A49A9"/>
    <w:rsid w:val="003A4ED4"/>
    <w:rsid w:val="003A66E9"/>
    <w:rsid w:val="003A75A7"/>
    <w:rsid w:val="003B0731"/>
    <w:rsid w:val="003B1DD9"/>
    <w:rsid w:val="003B2CE7"/>
    <w:rsid w:val="003B683A"/>
    <w:rsid w:val="003B73AB"/>
    <w:rsid w:val="003B791B"/>
    <w:rsid w:val="003B7A3C"/>
    <w:rsid w:val="003B7A64"/>
    <w:rsid w:val="003B7A75"/>
    <w:rsid w:val="003C0234"/>
    <w:rsid w:val="003C1DE3"/>
    <w:rsid w:val="003C2948"/>
    <w:rsid w:val="003C2E9A"/>
    <w:rsid w:val="003C33AA"/>
    <w:rsid w:val="003C4A0B"/>
    <w:rsid w:val="003D03FB"/>
    <w:rsid w:val="003D0DB5"/>
    <w:rsid w:val="003D1220"/>
    <w:rsid w:val="003D32AA"/>
    <w:rsid w:val="003D4BDE"/>
    <w:rsid w:val="003D6341"/>
    <w:rsid w:val="003D702D"/>
    <w:rsid w:val="003D7722"/>
    <w:rsid w:val="003E0851"/>
    <w:rsid w:val="003E38ED"/>
    <w:rsid w:val="003E3B33"/>
    <w:rsid w:val="003E4E73"/>
    <w:rsid w:val="003E5D3A"/>
    <w:rsid w:val="003E7452"/>
    <w:rsid w:val="003E7AB9"/>
    <w:rsid w:val="003F091B"/>
    <w:rsid w:val="003F1022"/>
    <w:rsid w:val="003F1DA4"/>
    <w:rsid w:val="003F1FE6"/>
    <w:rsid w:val="003F2FA4"/>
    <w:rsid w:val="003F3732"/>
    <w:rsid w:val="003F6006"/>
    <w:rsid w:val="003F6A40"/>
    <w:rsid w:val="003F705D"/>
    <w:rsid w:val="00401A33"/>
    <w:rsid w:val="00401DC9"/>
    <w:rsid w:val="00401F16"/>
    <w:rsid w:val="004030A0"/>
    <w:rsid w:val="00403B02"/>
    <w:rsid w:val="00403D52"/>
    <w:rsid w:val="004048CE"/>
    <w:rsid w:val="00406309"/>
    <w:rsid w:val="0040632D"/>
    <w:rsid w:val="0040730A"/>
    <w:rsid w:val="00410158"/>
    <w:rsid w:val="00412960"/>
    <w:rsid w:val="0041657D"/>
    <w:rsid w:val="00416583"/>
    <w:rsid w:val="00422FEE"/>
    <w:rsid w:val="00423959"/>
    <w:rsid w:val="00424681"/>
    <w:rsid w:val="004246FD"/>
    <w:rsid w:val="004249DD"/>
    <w:rsid w:val="00424C8D"/>
    <w:rsid w:val="00425025"/>
    <w:rsid w:val="004268D6"/>
    <w:rsid w:val="004278B1"/>
    <w:rsid w:val="00427D6D"/>
    <w:rsid w:val="004315AE"/>
    <w:rsid w:val="004318BC"/>
    <w:rsid w:val="004319D5"/>
    <w:rsid w:val="00431D14"/>
    <w:rsid w:val="00432C6A"/>
    <w:rsid w:val="004335B3"/>
    <w:rsid w:val="00433E80"/>
    <w:rsid w:val="004358BD"/>
    <w:rsid w:val="00435D21"/>
    <w:rsid w:val="00440089"/>
    <w:rsid w:val="00441259"/>
    <w:rsid w:val="00441612"/>
    <w:rsid w:val="0044229A"/>
    <w:rsid w:val="004427C5"/>
    <w:rsid w:val="00442D96"/>
    <w:rsid w:val="004444E3"/>
    <w:rsid w:val="0044478F"/>
    <w:rsid w:val="00447A67"/>
    <w:rsid w:val="0045014C"/>
    <w:rsid w:val="00452F86"/>
    <w:rsid w:val="00454EE5"/>
    <w:rsid w:val="00456694"/>
    <w:rsid w:val="00457D5A"/>
    <w:rsid w:val="00461DAC"/>
    <w:rsid w:val="00462691"/>
    <w:rsid w:val="004646E9"/>
    <w:rsid w:val="004647F5"/>
    <w:rsid w:val="004659B3"/>
    <w:rsid w:val="00466129"/>
    <w:rsid w:val="00471379"/>
    <w:rsid w:val="004726B7"/>
    <w:rsid w:val="00472E76"/>
    <w:rsid w:val="00473FCA"/>
    <w:rsid w:val="00474523"/>
    <w:rsid w:val="0047539D"/>
    <w:rsid w:val="0047622C"/>
    <w:rsid w:val="00476242"/>
    <w:rsid w:val="004768AD"/>
    <w:rsid w:val="00476A51"/>
    <w:rsid w:val="00476EAC"/>
    <w:rsid w:val="004808A9"/>
    <w:rsid w:val="0048164C"/>
    <w:rsid w:val="004816D9"/>
    <w:rsid w:val="00481BD9"/>
    <w:rsid w:val="00482F4A"/>
    <w:rsid w:val="00483374"/>
    <w:rsid w:val="004842B9"/>
    <w:rsid w:val="00485189"/>
    <w:rsid w:val="00486C02"/>
    <w:rsid w:val="004908B8"/>
    <w:rsid w:val="00493E07"/>
    <w:rsid w:val="00494049"/>
    <w:rsid w:val="004A054F"/>
    <w:rsid w:val="004A3E33"/>
    <w:rsid w:val="004A4CA2"/>
    <w:rsid w:val="004A5CE2"/>
    <w:rsid w:val="004A75FD"/>
    <w:rsid w:val="004B2A06"/>
    <w:rsid w:val="004B581E"/>
    <w:rsid w:val="004B5E69"/>
    <w:rsid w:val="004B629E"/>
    <w:rsid w:val="004B6742"/>
    <w:rsid w:val="004B759C"/>
    <w:rsid w:val="004B79CD"/>
    <w:rsid w:val="004C0153"/>
    <w:rsid w:val="004C0EF6"/>
    <w:rsid w:val="004C16FF"/>
    <w:rsid w:val="004C1C1F"/>
    <w:rsid w:val="004C1DD1"/>
    <w:rsid w:val="004C4622"/>
    <w:rsid w:val="004C4794"/>
    <w:rsid w:val="004C4F72"/>
    <w:rsid w:val="004C79C2"/>
    <w:rsid w:val="004D1395"/>
    <w:rsid w:val="004D1CF5"/>
    <w:rsid w:val="004D3A7A"/>
    <w:rsid w:val="004D3ABF"/>
    <w:rsid w:val="004D3AD5"/>
    <w:rsid w:val="004D4094"/>
    <w:rsid w:val="004D4171"/>
    <w:rsid w:val="004D41D0"/>
    <w:rsid w:val="004D7BC3"/>
    <w:rsid w:val="004D7F13"/>
    <w:rsid w:val="004E18B7"/>
    <w:rsid w:val="004E1D74"/>
    <w:rsid w:val="004E38E1"/>
    <w:rsid w:val="004F0822"/>
    <w:rsid w:val="004F2FE9"/>
    <w:rsid w:val="004F389F"/>
    <w:rsid w:val="004F3C75"/>
    <w:rsid w:val="004F7390"/>
    <w:rsid w:val="004F7A8F"/>
    <w:rsid w:val="00500837"/>
    <w:rsid w:val="0050321C"/>
    <w:rsid w:val="0050386D"/>
    <w:rsid w:val="0050397D"/>
    <w:rsid w:val="00503C10"/>
    <w:rsid w:val="00503D52"/>
    <w:rsid w:val="00503E76"/>
    <w:rsid w:val="00505CA9"/>
    <w:rsid w:val="00505ECB"/>
    <w:rsid w:val="0050735D"/>
    <w:rsid w:val="0050745E"/>
    <w:rsid w:val="00507D38"/>
    <w:rsid w:val="00510713"/>
    <w:rsid w:val="00512BB3"/>
    <w:rsid w:val="00513609"/>
    <w:rsid w:val="0051616D"/>
    <w:rsid w:val="005169C0"/>
    <w:rsid w:val="0051B7BC"/>
    <w:rsid w:val="005222BA"/>
    <w:rsid w:val="0052347E"/>
    <w:rsid w:val="00523744"/>
    <w:rsid w:val="00526F3E"/>
    <w:rsid w:val="0052766A"/>
    <w:rsid w:val="00527A34"/>
    <w:rsid w:val="005303FD"/>
    <w:rsid w:val="005323A0"/>
    <w:rsid w:val="005326AE"/>
    <w:rsid w:val="0053526B"/>
    <w:rsid w:val="00536233"/>
    <w:rsid w:val="0054202D"/>
    <w:rsid w:val="005431CB"/>
    <w:rsid w:val="00543283"/>
    <w:rsid w:val="005461D9"/>
    <w:rsid w:val="00546F0A"/>
    <w:rsid w:val="005501A7"/>
    <w:rsid w:val="005503D2"/>
    <w:rsid w:val="0055049E"/>
    <w:rsid w:val="0055075A"/>
    <w:rsid w:val="005518FF"/>
    <w:rsid w:val="005524E0"/>
    <w:rsid w:val="005534C3"/>
    <w:rsid w:val="005535E8"/>
    <w:rsid w:val="00553D12"/>
    <w:rsid w:val="005541A8"/>
    <w:rsid w:val="00554E75"/>
    <w:rsid w:val="0055576B"/>
    <w:rsid w:val="00556666"/>
    <w:rsid w:val="00556A38"/>
    <w:rsid w:val="00560447"/>
    <w:rsid w:val="005617D0"/>
    <w:rsid w:val="0056576F"/>
    <w:rsid w:val="0056656D"/>
    <w:rsid w:val="00567DF1"/>
    <w:rsid w:val="00571B9C"/>
    <w:rsid w:val="00571EE9"/>
    <w:rsid w:val="00572514"/>
    <w:rsid w:val="00572A69"/>
    <w:rsid w:val="00574EB7"/>
    <w:rsid w:val="00575B3B"/>
    <w:rsid w:val="005764C7"/>
    <w:rsid w:val="00576B46"/>
    <w:rsid w:val="005771F1"/>
    <w:rsid w:val="00577BCC"/>
    <w:rsid w:val="00581A05"/>
    <w:rsid w:val="00582BF8"/>
    <w:rsid w:val="0058373C"/>
    <w:rsid w:val="00585019"/>
    <w:rsid w:val="005872CD"/>
    <w:rsid w:val="0059104F"/>
    <w:rsid w:val="00591278"/>
    <w:rsid w:val="00594277"/>
    <w:rsid w:val="005945A8"/>
    <w:rsid w:val="00594965"/>
    <w:rsid w:val="00594A43"/>
    <w:rsid w:val="00595949"/>
    <w:rsid w:val="00596065"/>
    <w:rsid w:val="005963DA"/>
    <w:rsid w:val="0059698A"/>
    <w:rsid w:val="00596AC2"/>
    <w:rsid w:val="00597322"/>
    <w:rsid w:val="0059735B"/>
    <w:rsid w:val="005A0416"/>
    <w:rsid w:val="005A39BA"/>
    <w:rsid w:val="005A7522"/>
    <w:rsid w:val="005A7765"/>
    <w:rsid w:val="005B03F7"/>
    <w:rsid w:val="005B145D"/>
    <w:rsid w:val="005B174A"/>
    <w:rsid w:val="005B21E3"/>
    <w:rsid w:val="005B33F2"/>
    <w:rsid w:val="005B3A6E"/>
    <w:rsid w:val="005B3CEB"/>
    <w:rsid w:val="005B4A03"/>
    <w:rsid w:val="005B61CB"/>
    <w:rsid w:val="005B633A"/>
    <w:rsid w:val="005B6DF7"/>
    <w:rsid w:val="005C0219"/>
    <w:rsid w:val="005C2011"/>
    <w:rsid w:val="005C2207"/>
    <w:rsid w:val="005C2CD3"/>
    <w:rsid w:val="005C3246"/>
    <w:rsid w:val="005C38B2"/>
    <w:rsid w:val="005C49D7"/>
    <w:rsid w:val="005C6FAB"/>
    <w:rsid w:val="005C7E24"/>
    <w:rsid w:val="005D1708"/>
    <w:rsid w:val="005D4CEE"/>
    <w:rsid w:val="005D5224"/>
    <w:rsid w:val="005D5A23"/>
    <w:rsid w:val="005D78F5"/>
    <w:rsid w:val="005D7B35"/>
    <w:rsid w:val="005D7DFF"/>
    <w:rsid w:val="005E0C42"/>
    <w:rsid w:val="005E25C0"/>
    <w:rsid w:val="005E2E3B"/>
    <w:rsid w:val="005E77DD"/>
    <w:rsid w:val="005F161A"/>
    <w:rsid w:val="005F28EC"/>
    <w:rsid w:val="005F29D2"/>
    <w:rsid w:val="005F2C85"/>
    <w:rsid w:val="005F3473"/>
    <w:rsid w:val="005F42F8"/>
    <w:rsid w:val="005F5FC5"/>
    <w:rsid w:val="005F775F"/>
    <w:rsid w:val="006001B6"/>
    <w:rsid w:val="00600B2F"/>
    <w:rsid w:val="00600EBF"/>
    <w:rsid w:val="006012D3"/>
    <w:rsid w:val="00601ED3"/>
    <w:rsid w:val="006030E3"/>
    <w:rsid w:val="006035CE"/>
    <w:rsid w:val="00603EBB"/>
    <w:rsid w:val="006062D6"/>
    <w:rsid w:val="00607865"/>
    <w:rsid w:val="00610F03"/>
    <w:rsid w:val="0061169D"/>
    <w:rsid w:val="00611F21"/>
    <w:rsid w:val="006139D4"/>
    <w:rsid w:val="00614634"/>
    <w:rsid w:val="00615D3D"/>
    <w:rsid w:val="006238B0"/>
    <w:rsid w:val="00623919"/>
    <w:rsid w:val="00623E23"/>
    <w:rsid w:val="00623FFD"/>
    <w:rsid w:val="00625074"/>
    <w:rsid w:val="006257C8"/>
    <w:rsid w:val="006262F7"/>
    <w:rsid w:val="00627177"/>
    <w:rsid w:val="00630594"/>
    <w:rsid w:val="006311A6"/>
    <w:rsid w:val="00631BE3"/>
    <w:rsid w:val="00632514"/>
    <w:rsid w:val="00632751"/>
    <w:rsid w:val="006328BA"/>
    <w:rsid w:val="00633A65"/>
    <w:rsid w:val="00634311"/>
    <w:rsid w:val="0063643F"/>
    <w:rsid w:val="00636563"/>
    <w:rsid w:val="00636901"/>
    <w:rsid w:val="00637011"/>
    <w:rsid w:val="0064040E"/>
    <w:rsid w:val="006410DF"/>
    <w:rsid w:val="0064172C"/>
    <w:rsid w:val="00644D54"/>
    <w:rsid w:val="00646AA6"/>
    <w:rsid w:val="00652A94"/>
    <w:rsid w:val="00655D65"/>
    <w:rsid w:val="006567E4"/>
    <w:rsid w:val="00657B34"/>
    <w:rsid w:val="0066252B"/>
    <w:rsid w:val="00664A4C"/>
    <w:rsid w:val="00665E8B"/>
    <w:rsid w:val="00667F2D"/>
    <w:rsid w:val="00672102"/>
    <w:rsid w:val="00674FA1"/>
    <w:rsid w:val="00675296"/>
    <w:rsid w:val="00675B69"/>
    <w:rsid w:val="00675CB6"/>
    <w:rsid w:val="00675FDF"/>
    <w:rsid w:val="00676658"/>
    <w:rsid w:val="00676FF8"/>
    <w:rsid w:val="0068146A"/>
    <w:rsid w:val="006827C7"/>
    <w:rsid w:val="00684742"/>
    <w:rsid w:val="00686724"/>
    <w:rsid w:val="00687257"/>
    <w:rsid w:val="00687720"/>
    <w:rsid w:val="00690A3E"/>
    <w:rsid w:val="00691967"/>
    <w:rsid w:val="00691995"/>
    <w:rsid w:val="00692DE3"/>
    <w:rsid w:val="00693978"/>
    <w:rsid w:val="00694B63"/>
    <w:rsid w:val="00694BE3"/>
    <w:rsid w:val="00694F9E"/>
    <w:rsid w:val="00695EE0"/>
    <w:rsid w:val="006973B2"/>
    <w:rsid w:val="00697F13"/>
    <w:rsid w:val="006A0F93"/>
    <w:rsid w:val="006A1BF0"/>
    <w:rsid w:val="006A25D4"/>
    <w:rsid w:val="006A3E27"/>
    <w:rsid w:val="006A49F9"/>
    <w:rsid w:val="006A5218"/>
    <w:rsid w:val="006A52A5"/>
    <w:rsid w:val="006A5FDF"/>
    <w:rsid w:val="006B01FF"/>
    <w:rsid w:val="006B1071"/>
    <w:rsid w:val="006B18A2"/>
    <w:rsid w:val="006B1F1F"/>
    <w:rsid w:val="006B2899"/>
    <w:rsid w:val="006B318B"/>
    <w:rsid w:val="006B4A8E"/>
    <w:rsid w:val="006B5B7B"/>
    <w:rsid w:val="006B64CD"/>
    <w:rsid w:val="006B6907"/>
    <w:rsid w:val="006B6A2C"/>
    <w:rsid w:val="006B73D3"/>
    <w:rsid w:val="006C0020"/>
    <w:rsid w:val="006C0A89"/>
    <w:rsid w:val="006C1D43"/>
    <w:rsid w:val="006C3F49"/>
    <w:rsid w:val="006C48B4"/>
    <w:rsid w:val="006C4FFA"/>
    <w:rsid w:val="006C6143"/>
    <w:rsid w:val="006C6AF6"/>
    <w:rsid w:val="006D1708"/>
    <w:rsid w:val="006D3402"/>
    <w:rsid w:val="006D400B"/>
    <w:rsid w:val="006D44B7"/>
    <w:rsid w:val="006D5184"/>
    <w:rsid w:val="006D5224"/>
    <w:rsid w:val="006D5785"/>
    <w:rsid w:val="006D5AE6"/>
    <w:rsid w:val="006D740F"/>
    <w:rsid w:val="006D7446"/>
    <w:rsid w:val="006D74DB"/>
    <w:rsid w:val="006E1B3B"/>
    <w:rsid w:val="006E340B"/>
    <w:rsid w:val="006E44FF"/>
    <w:rsid w:val="006E6DDA"/>
    <w:rsid w:val="006E75C9"/>
    <w:rsid w:val="006F0500"/>
    <w:rsid w:val="006F073F"/>
    <w:rsid w:val="006F157D"/>
    <w:rsid w:val="006F16E2"/>
    <w:rsid w:val="006F3F84"/>
    <w:rsid w:val="006F4BBB"/>
    <w:rsid w:val="006F54D1"/>
    <w:rsid w:val="006F6295"/>
    <w:rsid w:val="00701E34"/>
    <w:rsid w:val="00704149"/>
    <w:rsid w:val="0070576A"/>
    <w:rsid w:val="00706600"/>
    <w:rsid w:val="00706965"/>
    <w:rsid w:val="007072D8"/>
    <w:rsid w:val="007074AD"/>
    <w:rsid w:val="00707833"/>
    <w:rsid w:val="00710B94"/>
    <w:rsid w:val="00710C6E"/>
    <w:rsid w:val="00710D5A"/>
    <w:rsid w:val="00711844"/>
    <w:rsid w:val="00711F1A"/>
    <w:rsid w:val="00712ADE"/>
    <w:rsid w:val="00712FF2"/>
    <w:rsid w:val="00713B1D"/>
    <w:rsid w:val="007144FD"/>
    <w:rsid w:val="00714CC4"/>
    <w:rsid w:val="00715F7C"/>
    <w:rsid w:val="007218AB"/>
    <w:rsid w:val="0072279D"/>
    <w:rsid w:val="0072385F"/>
    <w:rsid w:val="00724CDA"/>
    <w:rsid w:val="00725059"/>
    <w:rsid w:val="00725E3E"/>
    <w:rsid w:val="0072702D"/>
    <w:rsid w:val="00727DE8"/>
    <w:rsid w:val="00730DE0"/>
    <w:rsid w:val="00731043"/>
    <w:rsid w:val="007326F6"/>
    <w:rsid w:val="0073405F"/>
    <w:rsid w:val="007343B7"/>
    <w:rsid w:val="007357C9"/>
    <w:rsid w:val="00737C62"/>
    <w:rsid w:val="00740266"/>
    <w:rsid w:val="00743209"/>
    <w:rsid w:val="0074364B"/>
    <w:rsid w:val="00743D48"/>
    <w:rsid w:val="00745DDC"/>
    <w:rsid w:val="00747E32"/>
    <w:rsid w:val="00750645"/>
    <w:rsid w:val="007526F1"/>
    <w:rsid w:val="00753D20"/>
    <w:rsid w:val="007548AC"/>
    <w:rsid w:val="00756E1B"/>
    <w:rsid w:val="00757C22"/>
    <w:rsid w:val="007608E6"/>
    <w:rsid w:val="007608F5"/>
    <w:rsid w:val="00761959"/>
    <w:rsid w:val="0076274A"/>
    <w:rsid w:val="007637AF"/>
    <w:rsid w:val="0076668E"/>
    <w:rsid w:val="007667A5"/>
    <w:rsid w:val="0077009D"/>
    <w:rsid w:val="0077031D"/>
    <w:rsid w:val="00771AE2"/>
    <w:rsid w:val="0077315D"/>
    <w:rsid w:val="0077326D"/>
    <w:rsid w:val="0077358A"/>
    <w:rsid w:val="00773805"/>
    <w:rsid w:val="00777F75"/>
    <w:rsid w:val="00780F2D"/>
    <w:rsid w:val="00781D0A"/>
    <w:rsid w:val="00781E54"/>
    <w:rsid w:val="00782DFF"/>
    <w:rsid w:val="00785D91"/>
    <w:rsid w:val="00786AB9"/>
    <w:rsid w:val="00786E79"/>
    <w:rsid w:val="007879AD"/>
    <w:rsid w:val="007907B2"/>
    <w:rsid w:val="0079209C"/>
    <w:rsid w:val="0079221F"/>
    <w:rsid w:val="00792C08"/>
    <w:rsid w:val="00793309"/>
    <w:rsid w:val="007952E0"/>
    <w:rsid w:val="00795CFA"/>
    <w:rsid w:val="00795D34"/>
    <w:rsid w:val="00796DA7"/>
    <w:rsid w:val="00797D02"/>
    <w:rsid w:val="007A27C5"/>
    <w:rsid w:val="007A366C"/>
    <w:rsid w:val="007A50FD"/>
    <w:rsid w:val="007A5CF3"/>
    <w:rsid w:val="007A649F"/>
    <w:rsid w:val="007A66B6"/>
    <w:rsid w:val="007A69AB"/>
    <w:rsid w:val="007B1201"/>
    <w:rsid w:val="007B3DD1"/>
    <w:rsid w:val="007B4F3A"/>
    <w:rsid w:val="007B567C"/>
    <w:rsid w:val="007B5A4E"/>
    <w:rsid w:val="007B63F6"/>
    <w:rsid w:val="007B6778"/>
    <w:rsid w:val="007B702B"/>
    <w:rsid w:val="007B783D"/>
    <w:rsid w:val="007C0F3C"/>
    <w:rsid w:val="007C10E1"/>
    <w:rsid w:val="007C1B5E"/>
    <w:rsid w:val="007C1E35"/>
    <w:rsid w:val="007C2C8A"/>
    <w:rsid w:val="007C3692"/>
    <w:rsid w:val="007C4919"/>
    <w:rsid w:val="007C6C00"/>
    <w:rsid w:val="007C7A7A"/>
    <w:rsid w:val="007C7FEA"/>
    <w:rsid w:val="007D1293"/>
    <w:rsid w:val="007D18F7"/>
    <w:rsid w:val="007D3E03"/>
    <w:rsid w:val="007D3F8C"/>
    <w:rsid w:val="007D5BEE"/>
    <w:rsid w:val="007D5FBB"/>
    <w:rsid w:val="007D749A"/>
    <w:rsid w:val="007E07BD"/>
    <w:rsid w:val="007E0D5D"/>
    <w:rsid w:val="007E528D"/>
    <w:rsid w:val="007E6987"/>
    <w:rsid w:val="007F0682"/>
    <w:rsid w:val="007F0FB6"/>
    <w:rsid w:val="007F2AAF"/>
    <w:rsid w:val="007F3A46"/>
    <w:rsid w:val="007F565F"/>
    <w:rsid w:val="007F5A7C"/>
    <w:rsid w:val="007F73D4"/>
    <w:rsid w:val="007F7AB9"/>
    <w:rsid w:val="0080060C"/>
    <w:rsid w:val="00803318"/>
    <w:rsid w:val="00805422"/>
    <w:rsid w:val="00807FDF"/>
    <w:rsid w:val="00811ABE"/>
    <w:rsid w:val="00812637"/>
    <w:rsid w:val="00812ED3"/>
    <w:rsid w:val="008136AC"/>
    <w:rsid w:val="008140B1"/>
    <w:rsid w:val="00814EB5"/>
    <w:rsid w:val="00816187"/>
    <w:rsid w:val="00820D20"/>
    <w:rsid w:val="00821896"/>
    <w:rsid w:val="00821A04"/>
    <w:rsid w:val="00821E3C"/>
    <w:rsid w:val="00821EBF"/>
    <w:rsid w:val="00821FFB"/>
    <w:rsid w:val="00822793"/>
    <w:rsid w:val="008235B2"/>
    <w:rsid w:val="00823BD5"/>
    <w:rsid w:val="00824B13"/>
    <w:rsid w:val="008258A0"/>
    <w:rsid w:val="008312C0"/>
    <w:rsid w:val="008317D1"/>
    <w:rsid w:val="00836A40"/>
    <w:rsid w:val="008400DF"/>
    <w:rsid w:val="00841879"/>
    <w:rsid w:val="008443BE"/>
    <w:rsid w:val="00847687"/>
    <w:rsid w:val="00850BE3"/>
    <w:rsid w:val="00850BF6"/>
    <w:rsid w:val="008516FF"/>
    <w:rsid w:val="00853040"/>
    <w:rsid w:val="008571D2"/>
    <w:rsid w:val="00857A0E"/>
    <w:rsid w:val="00857CF7"/>
    <w:rsid w:val="0086001D"/>
    <w:rsid w:val="0086123C"/>
    <w:rsid w:val="0086316C"/>
    <w:rsid w:val="008647B3"/>
    <w:rsid w:val="00865A33"/>
    <w:rsid w:val="008669B9"/>
    <w:rsid w:val="00867FAF"/>
    <w:rsid w:val="0087029A"/>
    <w:rsid w:val="008703E1"/>
    <w:rsid w:val="00872956"/>
    <w:rsid w:val="00872BB7"/>
    <w:rsid w:val="008733EA"/>
    <w:rsid w:val="008736C0"/>
    <w:rsid w:val="008750AB"/>
    <w:rsid w:val="0087552E"/>
    <w:rsid w:val="00882FCA"/>
    <w:rsid w:val="00883C1E"/>
    <w:rsid w:val="00884F2A"/>
    <w:rsid w:val="00884F77"/>
    <w:rsid w:val="00884FAC"/>
    <w:rsid w:val="00885A6C"/>
    <w:rsid w:val="0088661D"/>
    <w:rsid w:val="008869AD"/>
    <w:rsid w:val="008875B4"/>
    <w:rsid w:val="00887F46"/>
    <w:rsid w:val="00891A86"/>
    <w:rsid w:val="00891B42"/>
    <w:rsid w:val="008925F0"/>
    <w:rsid w:val="00892C0C"/>
    <w:rsid w:val="00893365"/>
    <w:rsid w:val="00896042"/>
    <w:rsid w:val="008971DD"/>
    <w:rsid w:val="008A079D"/>
    <w:rsid w:val="008A0F6A"/>
    <w:rsid w:val="008A2409"/>
    <w:rsid w:val="008A2828"/>
    <w:rsid w:val="008A517F"/>
    <w:rsid w:val="008A54AF"/>
    <w:rsid w:val="008A616F"/>
    <w:rsid w:val="008A6289"/>
    <w:rsid w:val="008B036B"/>
    <w:rsid w:val="008B12C6"/>
    <w:rsid w:val="008B3C22"/>
    <w:rsid w:val="008B3E2B"/>
    <w:rsid w:val="008B4C6B"/>
    <w:rsid w:val="008B5756"/>
    <w:rsid w:val="008B6354"/>
    <w:rsid w:val="008B6464"/>
    <w:rsid w:val="008C0C00"/>
    <w:rsid w:val="008C1132"/>
    <w:rsid w:val="008C5C8F"/>
    <w:rsid w:val="008C7457"/>
    <w:rsid w:val="008C7BC4"/>
    <w:rsid w:val="008D0613"/>
    <w:rsid w:val="008D273D"/>
    <w:rsid w:val="008E06F4"/>
    <w:rsid w:val="008E08E8"/>
    <w:rsid w:val="008E0AC8"/>
    <w:rsid w:val="008E4C6C"/>
    <w:rsid w:val="008E522B"/>
    <w:rsid w:val="008E6E6F"/>
    <w:rsid w:val="008E7CCD"/>
    <w:rsid w:val="008E7D7B"/>
    <w:rsid w:val="008F0EEC"/>
    <w:rsid w:val="008F132B"/>
    <w:rsid w:val="008F165D"/>
    <w:rsid w:val="008F2DFD"/>
    <w:rsid w:val="008F3B10"/>
    <w:rsid w:val="008F403C"/>
    <w:rsid w:val="00901E65"/>
    <w:rsid w:val="00901FC1"/>
    <w:rsid w:val="009026A7"/>
    <w:rsid w:val="00903159"/>
    <w:rsid w:val="0090320B"/>
    <w:rsid w:val="009044C4"/>
    <w:rsid w:val="00905ACC"/>
    <w:rsid w:val="0090640E"/>
    <w:rsid w:val="00906C6D"/>
    <w:rsid w:val="0091058D"/>
    <w:rsid w:val="00910669"/>
    <w:rsid w:val="009106E2"/>
    <w:rsid w:val="00910BDD"/>
    <w:rsid w:val="0091123B"/>
    <w:rsid w:val="00912034"/>
    <w:rsid w:val="00912384"/>
    <w:rsid w:val="00913CFD"/>
    <w:rsid w:val="00913FE9"/>
    <w:rsid w:val="00915607"/>
    <w:rsid w:val="00916038"/>
    <w:rsid w:val="00917BBF"/>
    <w:rsid w:val="009200CD"/>
    <w:rsid w:val="00921E6C"/>
    <w:rsid w:val="009254EE"/>
    <w:rsid w:val="00927EB5"/>
    <w:rsid w:val="00930A55"/>
    <w:rsid w:val="00930B63"/>
    <w:rsid w:val="0093151C"/>
    <w:rsid w:val="00933150"/>
    <w:rsid w:val="00934087"/>
    <w:rsid w:val="00934593"/>
    <w:rsid w:val="00934636"/>
    <w:rsid w:val="00934655"/>
    <w:rsid w:val="009359D8"/>
    <w:rsid w:val="00936C4C"/>
    <w:rsid w:val="00937011"/>
    <w:rsid w:val="0093730B"/>
    <w:rsid w:val="00941D35"/>
    <w:rsid w:val="00943443"/>
    <w:rsid w:val="00945E37"/>
    <w:rsid w:val="00945F14"/>
    <w:rsid w:val="009520EC"/>
    <w:rsid w:val="009533CC"/>
    <w:rsid w:val="00954F1B"/>
    <w:rsid w:val="00955C89"/>
    <w:rsid w:val="00956C2F"/>
    <w:rsid w:val="00960CBE"/>
    <w:rsid w:val="009623BE"/>
    <w:rsid w:val="009625BD"/>
    <w:rsid w:val="009634B1"/>
    <w:rsid w:val="009645FB"/>
    <w:rsid w:val="00965BFC"/>
    <w:rsid w:val="009662B4"/>
    <w:rsid w:val="00967332"/>
    <w:rsid w:val="00970660"/>
    <w:rsid w:val="00971106"/>
    <w:rsid w:val="00973F5A"/>
    <w:rsid w:val="00974A54"/>
    <w:rsid w:val="00974EFE"/>
    <w:rsid w:val="009760FC"/>
    <w:rsid w:val="0098031C"/>
    <w:rsid w:val="00980B4D"/>
    <w:rsid w:val="00981369"/>
    <w:rsid w:val="009818C8"/>
    <w:rsid w:val="00983608"/>
    <w:rsid w:val="00984EB2"/>
    <w:rsid w:val="00985FDE"/>
    <w:rsid w:val="009877CD"/>
    <w:rsid w:val="009879E8"/>
    <w:rsid w:val="00990ADC"/>
    <w:rsid w:val="00991529"/>
    <w:rsid w:val="0099165F"/>
    <w:rsid w:val="009931DC"/>
    <w:rsid w:val="009946AC"/>
    <w:rsid w:val="00994D92"/>
    <w:rsid w:val="00994E4B"/>
    <w:rsid w:val="009A0615"/>
    <w:rsid w:val="009A4818"/>
    <w:rsid w:val="009A623A"/>
    <w:rsid w:val="009A6702"/>
    <w:rsid w:val="009B2994"/>
    <w:rsid w:val="009B3742"/>
    <w:rsid w:val="009B5E84"/>
    <w:rsid w:val="009B5FF7"/>
    <w:rsid w:val="009B733B"/>
    <w:rsid w:val="009B7E24"/>
    <w:rsid w:val="009C32BC"/>
    <w:rsid w:val="009C5676"/>
    <w:rsid w:val="009C5E1A"/>
    <w:rsid w:val="009C7542"/>
    <w:rsid w:val="009D0964"/>
    <w:rsid w:val="009D22A0"/>
    <w:rsid w:val="009D5B50"/>
    <w:rsid w:val="009D679D"/>
    <w:rsid w:val="009D67A9"/>
    <w:rsid w:val="009D6920"/>
    <w:rsid w:val="009D69DB"/>
    <w:rsid w:val="009E03AE"/>
    <w:rsid w:val="009E1B08"/>
    <w:rsid w:val="009E5045"/>
    <w:rsid w:val="009E5C4A"/>
    <w:rsid w:val="009E6340"/>
    <w:rsid w:val="009F11FF"/>
    <w:rsid w:val="009F129E"/>
    <w:rsid w:val="009F146B"/>
    <w:rsid w:val="009F1A4D"/>
    <w:rsid w:val="009F21D6"/>
    <w:rsid w:val="009F2463"/>
    <w:rsid w:val="009F2812"/>
    <w:rsid w:val="009F3023"/>
    <w:rsid w:val="009F4373"/>
    <w:rsid w:val="009F5BF7"/>
    <w:rsid w:val="00A01ADB"/>
    <w:rsid w:val="00A01DF8"/>
    <w:rsid w:val="00A02E43"/>
    <w:rsid w:val="00A0732C"/>
    <w:rsid w:val="00A07DA7"/>
    <w:rsid w:val="00A07F1C"/>
    <w:rsid w:val="00A10E18"/>
    <w:rsid w:val="00A112E0"/>
    <w:rsid w:val="00A11DDE"/>
    <w:rsid w:val="00A13280"/>
    <w:rsid w:val="00A13A87"/>
    <w:rsid w:val="00A1488E"/>
    <w:rsid w:val="00A14C09"/>
    <w:rsid w:val="00A14C7A"/>
    <w:rsid w:val="00A1543A"/>
    <w:rsid w:val="00A20A8A"/>
    <w:rsid w:val="00A20D63"/>
    <w:rsid w:val="00A222AE"/>
    <w:rsid w:val="00A225A8"/>
    <w:rsid w:val="00A22D5A"/>
    <w:rsid w:val="00A2322D"/>
    <w:rsid w:val="00A23296"/>
    <w:rsid w:val="00A2371E"/>
    <w:rsid w:val="00A2443A"/>
    <w:rsid w:val="00A24823"/>
    <w:rsid w:val="00A24E8C"/>
    <w:rsid w:val="00A2565F"/>
    <w:rsid w:val="00A25BBA"/>
    <w:rsid w:val="00A25C6A"/>
    <w:rsid w:val="00A26140"/>
    <w:rsid w:val="00A267AD"/>
    <w:rsid w:val="00A26BD3"/>
    <w:rsid w:val="00A26F96"/>
    <w:rsid w:val="00A27DBE"/>
    <w:rsid w:val="00A30534"/>
    <w:rsid w:val="00A3110E"/>
    <w:rsid w:val="00A31D6B"/>
    <w:rsid w:val="00A32B2E"/>
    <w:rsid w:val="00A36A85"/>
    <w:rsid w:val="00A36E53"/>
    <w:rsid w:val="00A3780D"/>
    <w:rsid w:val="00A37902"/>
    <w:rsid w:val="00A37CBD"/>
    <w:rsid w:val="00A434E6"/>
    <w:rsid w:val="00A525AA"/>
    <w:rsid w:val="00A55829"/>
    <w:rsid w:val="00A55FD7"/>
    <w:rsid w:val="00A5746F"/>
    <w:rsid w:val="00A57CD1"/>
    <w:rsid w:val="00A60623"/>
    <w:rsid w:val="00A610E8"/>
    <w:rsid w:val="00A63E85"/>
    <w:rsid w:val="00A64C75"/>
    <w:rsid w:val="00A64F40"/>
    <w:rsid w:val="00A669DD"/>
    <w:rsid w:val="00A66F5C"/>
    <w:rsid w:val="00A704EB"/>
    <w:rsid w:val="00A7134E"/>
    <w:rsid w:val="00A723CB"/>
    <w:rsid w:val="00A7282F"/>
    <w:rsid w:val="00A73966"/>
    <w:rsid w:val="00A73DAA"/>
    <w:rsid w:val="00A7419F"/>
    <w:rsid w:val="00A74542"/>
    <w:rsid w:val="00A746E8"/>
    <w:rsid w:val="00A74F35"/>
    <w:rsid w:val="00A75430"/>
    <w:rsid w:val="00A77E21"/>
    <w:rsid w:val="00A811DA"/>
    <w:rsid w:val="00A82BCA"/>
    <w:rsid w:val="00A8306C"/>
    <w:rsid w:val="00A845BC"/>
    <w:rsid w:val="00A86552"/>
    <w:rsid w:val="00A916B0"/>
    <w:rsid w:val="00A91F0F"/>
    <w:rsid w:val="00A936CF"/>
    <w:rsid w:val="00A94C33"/>
    <w:rsid w:val="00A966CB"/>
    <w:rsid w:val="00A96FD4"/>
    <w:rsid w:val="00A9739B"/>
    <w:rsid w:val="00A974CD"/>
    <w:rsid w:val="00AA0BA7"/>
    <w:rsid w:val="00AA0D83"/>
    <w:rsid w:val="00AA17F2"/>
    <w:rsid w:val="00AA4BCE"/>
    <w:rsid w:val="00AA4D9B"/>
    <w:rsid w:val="00AA5410"/>
    <w:rsid w:val="00AA58FE"/>
    <w:rsid w:val="00AB1314"/>
    <w:rsid w:val="00AB18B4"/>
    <w:rsid w:val="00AB2CAC"/>
    <w:rsid w:val="00AB50DC"/>
    <w:rsid w:val="00AB5C30"/>
    <w:rsid w:val="00AB605F"/>
    <w:rsid w:val="00AC1221"/>
    <w:rsid w:val="00AC1DDE"/>
    <w:rsid w:val="00AC2840"/>
    <w:rsid w:val="00AC2A5A"/>
    <w:rsid w:val="00AC458D"/>
    <w:rsid w:val="00AC49CC"/>
    <w:rsid w:val="00AC4B37"/>
    <w:rsid w:val="00AC554C"/>
    <w:rsid w:val="00AC5CA8"/>
    <w:rsid w:val="00AC729B"/>
    <w:rsid w:val="00AD0991"/>
    <w:rsid w:val="00AD11AE"/>
    <w:rsid w:val="00AD2FF6"/>
    <w:rsid w:val="00AD3B87"/>
    <w:rsid w:val="00AD48D6"/>
    <w:rsid w:val="00AD59AC"/>
    <w:rsid w:val="00AD6D89"/>
    <w:rsid w:val="00AE16F5"/>
    <w:rsid w:val="00AE24AA"/>
    <w:rsid w:val="00AE3917"/>
    <w:rsid w:val="00AE4050"/>
    <w:rsid w:val="00AE4975"/>
    <w:rsid w:val="00AE7F8D"/>
    <w:rsid w:val="00AF0DA7"/>
    <w:rsid w:val="00AF4883"/>
    <w:rsid w:val="00AF4A7F"/>
    <w:rsid w:val="00AF5A2C"/>
    <w:rsid w:val="00B02619"/>
    <w:rsid w:val="00B032A7"/>
    <w:rsid w:val="00B03F46"/>
    <w:rsid w:val="00B04400"/>
    <w:rsid w:val="00B054E1"/>
    <w:rsid w:val="00B06195"/>
    <w:rsid w:val="00B10088"/>
    <w:rsid w:val="00B1183A"/>
    <w:rsid w:val="00B128BC"/>
    <w:rsid w:val="00B12CAE"/>
    <w:rsid w:val="00B1434D"/>
    <w:rsid w:val="00B1617C"/>
    <w:rsid w:val="00B17928"/>
    <w:rsid w:val="00B20CE3"/>
    <w:rsid w:val="00B20DD0"/>
    <w:rsid w:val="00B20EE9"/>
    <w:rsid w:val="00B216F4"/>
    <w:rsid w:val="00B222A1"/>
    <w:rsid w:val="00B23109"/>
    <w:rsid w:val="00B2319A"/>
    <w:rsid w:val="00B231BC"/>
    <w:rsid w:val="00B233B5"/>
    <w:rsid w:val="00B233BF"/>
    <w:rsid w:val="00B23402"/>
    <w:rsid w:val="00B253D1"/>
    <w:rsid w:val="00B26148"/>
    <w:rsid w:val="00B27929"/>
    <w:rsid w:val="00B3103D"/>
    <w:rsid w:val="00B31778"/>
    <w:rsid w:val="00B31FAC"/>
    <w:rsid w:val="00B31FEE"/>
    <w:rsid w:val="00B337A5"/>
    <w:rsid w:val="00B338AA"/>
    <w:rsid w:val="00B342A1"/>
    <w:rsid w:val="00B35E91"/>
    <w:rsid w:val="00B3633A"/>
    <w:rsid w:val="00B4091E"/>
    <w:rsid w:val="00B42FF8"/>
    <w:rsid w:val="00B43307"/>
    <w:rsid w:val="00B45193"/>
    <w:rsid w:val="00B47D36"/>
    <w:rsid w:val="00B50CC3"/>
    <w:rsid w:val="00B549E3"/>
    <w:rsid w:val="00B57792"/>
    <w:rsid w:val="00B616A9"/>
    <w:rsid w:val="00B632DB"/>
    <w:rsid w:val="00B640A1"/>
    <w:rsid w:val="00B661F2"/>
    <w:rsid w:val="00B670A3"/>
    <w:rsid w:val="00B67A7E"/>
    <w:rsid w:val="00B72836"/>
    <w:rsid w:val="00B74567"/>
    <w:rsid w:val="00B75D41"/>
    <w:rsid w:val="00B762D6"/>
    <w:rsid w:val="00B76A6A"/>
    <w:rsid w:val="00B76E4C"/>
    <w:rsid w:val="00B7758E"/>
    <w:rsid w:val="00B77CE6"/>
    <w:rsid w:val="00B80422"/>
    <w:rsid w:val="00B854D4"/>
    <w:rsid w:val="00B85590"/>
    <w:rsid w:val="00B863B9"/>
    <w:rsid w:val="00B8698F"/>
    <w:rsid w:val="00B87B1A"/>
    <w:rsid w:val="00B87ECA"/>
    <w:rsid w:val="00B91866"/>
    <w:rsid w:val="00B921E3"/>
    <w:rsid w:val="00B92694"/>
    <w:rsid w:val="00B972FB"/>
    <w:rsid w:val="00B97752"/>
    <w:rsid w:val="00BA177C"/>
    <w:rsid w:val="00BA1A36"/>
    <w:rsid w:val="00BA202B"/>
    <w:rsid w:val="00BA2C26"/>
    <w:rsid w:val="00BA56BF"/>
    <w:rsid w:val="00BA5ED6"/>
    <w:rsid w:val="00BB0828"/>
    <w:rsid w:val="00BB0D7B"/>
    <w:rsid w:val="00BB3701"/>
    <w:rsid w:val="00BB4A77"/>
    <w:rsid w:val="00BC022B"/>
    <w:rsid w:val="00BC0C5D"/>
    <w:rsid w:val="00BC2601"/>
    <w:rsid w:val="00BC50A1"/>
    <w:rsid w:val="00BD06DF"/>
    <w:rsid w:val="00BD182A"/>
    <w:rsid w:val="00BD1AAF"/>
    <w:rsid w:val="00BD1F75"/>
    <w:rsid w:val="00BD2671"/>
    <w:rsid w:val="00BD3525"/>
    <w:rsid w:val="00BD4A17"/>
    <w:rsid w:val="00BD607C"/>
    <w:rsid w:val="00BD6E56"/>
    <w:rsid w:val="00BE0F18"/>
    <w:rsid w:val="00BE1217"/>
    <w:rsid w:val="00BE1A39"/>
    <w:rsid w:val="00BE1BD8"/>
    <w:rsid w:val="00BE43C0"/>
    <w:rsid w:val="00BE46A7"/>
    <w:rsid w:val="00BE4768"/>
    <w:rsid w:val="00BE4B25"/>
    <w:rsid w:val="00BE5261"/>
    <w:rsid w:val="00BE6565"/>
    <w:rsid w:val="00BE785B"/>
    <w:rsid w:val="00BF0225"/>
    <w:rsid w:val="00BF0372"/>
    <w:rsid w:val="00BF21DD"/>
    <w:rsid w:val="00BF43C2"/>
    <w:rsid w:val="00BF43CF"/>
    <w:rsid w:val="00BF5386"/>
    <w:rsid w:val="00BF5EC2"/>
    <w:rsid w:val="00BF7F3F"/>
    <w:rsid w:val="00C00F35"/>
    <w:rsid w:val="00C029D8"/>
    <w:rsid w:val="00C030E5"/>
    <w:rsid w:val="00C10781"/>
    <w:rsid w:val="00C1094A"/>
    <w:rsid w:val="00C10A2C"/>
    <w:rsid w:val="00C10EBF"/>
    <w:rsid w:val="00C12E25"/>
    <w:rsid w:val="00C13424"/>
    <w:rsid w:val="00C13621"/>
    <w:rsid w:val="00C1377A"/>
    <w:rsid w:val="00C140EA"/>
    <w:rsid w:val="00C14539"/>
    <w:rsid w:val="00C150CD"/>
    <w:rsid w:val="00C158D6"/>
    <w:rsid w:val="00C16538"/>
    <w:rsid w:val="00C1678F"/>
    <w:rsid w:val="00C20D22"/>
    <w:rsid w:val="00C20FCD"/>
    <w:rsid w:val="00C21B0D"/>
    <w:rsid w:val="00C21D0C"/>
    <w:rsid w:val="00C22298"/>
    <w:rsid w:val="00C22402"/>
    <w:rsid w:val="00C22E6A"/>
    <w:rsid w:val="00C23785"/>
    <w:rsid w:val="00C25E49"/>
    <w:rsid w:val="00C266F6"/>
    <w:rsid w:val="00C26A54"/>
    <w:rsid w:val="00C304E5"/>
    <w:rsid w:val="00C3423C"/>
    <w:rsid w:val="00C34BFA"/>
    <w:rsid w:val="00C361A0"/>
    <w:rsid w:val="00C36ED8"/>
    <w:rsid w:val="00C4133F"/>
    <w:rsid w:val="00C4431E"/>
    <w:rsid w:val="00C448FD"/>
    <w:rsid w:val="00C50197"/>
    <w:rsid w:val="00C56C6B"/>
    <w:rsid w:val="00C60FB2"/>
    <w:rsid w:val="00C61D39"/>
    <w:rsid w:val="00C61EE7"/>
    <w:rsid w:val="00C629F8"/>
    <w:rsid w:val="00C62E5A"/>
    <w:rsid w:val="00C63696"/>
    <w:rsid w:val="00C6476A"/>
    <w:rsid w:val="00C65165"/>
    <w:rsid w:val="00C65990"/>
    <w:rsid w:val="00C66ADC"/>
    <w:rsid w:val="00C66E7B"/>
    <w:rsid w:val="00C70F99"/>
    <w:rsid w:val="00C713E4"/>
    <w:rsid w:val="00C713E9"/>
    <w:rsid w:val="00C7148A"/>
    <w:rsid w:val="00C72255"/>
    <w:rsid w:val="00C726BF"/>
    <w:rsid w:val="00C732E8"/>
    <w:rsid w:val="00C753C6"/>
    <w:rsid w:val="00C75ABA"/>
    <w:rsid w:val="00C766DA"/>
    <w:rsid w:val="00C80172"/>
    <w:rsid w:val="00C8218F"/>
    <w:rsid w:val="00C832E8"/>
    <w:rsid w:val="00C83464"/>
    <w:rsid w:val="00C834A2"/>
    <w:rsid w:val="00C851D0"/>
    <w:rsid w:val="00C85508"/>
    <w:rsid w:val="00C8572B"/>
    <w:rsid w:val="00C9057E"/>
    <w:rsid w:val="00C93240"/>
    <w:rsid w:val="00C957A4"/>
    <w:rsid w:val="00C958A5"/>
    <w:rsid w:val="00C95AD7"/>
    <w:rsid w:val="00C96D3E"/>
    <w:rsid w:val="00CA0339"/>
    <w:rsid w:val="00CA19E2"/>
    <w:rsid w:val="00CA1FE0"/>
    <w:rsid w:val="00CA27D4"/>
    <w:rsid w:val="00CA2B5D"/>
    <w:rsid w:val="00CA2BC8"/>
    <w:rsid w:val="00CA3505"/>
    <w:rsid w:val="00CA722A"/>
    <w:rsid w:val="00CA7696"/>
    <w:rsid w:val="00CA7BBC"/>
    <w:rsid w:val="00CB10A6"/>
    <w:rsid w:val="00CB18CC"/>
    <w:rsid w:val="00CB27D8"/>
    <w:rsid w:val="00CB31D9"/>
    <w:rsid w:val="00CB4536"/>
    <w:rsid w:val="00CB4C13"/>
    <w:rsid w:val="00CB5ADF"/>
    <w:rsid w:val="00CB646C"/>
    <w:rsid w:val="00CB656F"/>
    <w:rsid w:val="00CB6961"/>
    <w:rsid w:val="00CB7D6D"/>
    <w:rsid w:val="00CB7FD5"/>
    <w:rsid w:val="00CC1D69"/>
    <w:rsid w:val="00CC2584"/>
    <w:rsid w:val="00CC5489"/>
    <w:rsid w:val="00CC5648"/>
    <w:rsid w:val="00CC5C5E"/>
    <w:rsid w:val="00CC5D0B"/>
    <w:rsid w:val="00CD00C8"/>
    <w:rsid w:val="00CD3784"/>
    <w:rsid w:val="00CD3FD2"/>
    <w:rsid w:val="00CD40C1"/>
    <w:rsid w:val="00CD4D3F"/>
    <w:rsid w:val="00CD79C0"/>
    <w:rsid w:val="00CE1800"/>
    <w:rsid w:val="00CE1EB5"/>
    <w:rsid w:val="00CE58E8"/>
    <w:rsid w:val="00CE5945"/>
    <w:rsid w:val="00CE6BA3"/>
    <w:rsid w:val="00CE6E7C"/>
    <w:rsid w:val="00CF0C16"/>
    <w:rsid w:val="00CF1588"/>
    <w:rsid w:val="00CF278D"/>
    <w:rsid w:val="00CF2CB8"/>
    <w:rsid w:val="00CF559A"/>
    <w:rsid w:val="00CF7600"/>
    <w:rsid w:val="00D00E2F"/>
    <w:rsid w:val="00D01D12"/>
    <w:rsid w:val="00D02079"/>
    <w:rsid w:val="00D02841"/>
    <w:rsid w:val="00D034BA"/>
    <w:rsid w:val="00D06534"/>
    <w:rsid w:val="00D07302"/>
    <w:rsid w:val="00D07956"/>
    <w:rsid w:val="00D10DAB"/>
    <w:rsid w:val="00D114A5"/>
    <w:rsid w:val="00D11A40"/>
    <w:rsid w:val="00D11B98"/>
    <w:rsid w:val="00D1415F"/>
    <w:rsid w:val="00D145CE"/>
    <w:rsid w:val="00D153BF"/>
    <w:rsid w:val="00D154EE"/>
    <w:rsid w:val="00D1617D"/>
    <w:rsid w:val="00D16DD3"/>
    <w:rsid w:val="00D20ABB"/>
    <w:rsid w:val="00D21D81"/>
    <w:rsid w:val="00D22BCE"/>
    <w:rsid w:val="00D22E4D"/>
    <w:rsid w:val="00D235A3"/>
    <w:rsid w:val="00D23DA9"/>
    <w:rsid w:val="00D24EF7"/>
    <w:rsid w:val="00D24F14"/>
    <w:rsid w:val="00D26133"/>
    <w:rsid w:val="00D31451"/>
    <w:rsid w:val="00D31BB2"/>
    <w:rsid w:val="00D31EB7"/>
    <w:rsid w:val="00D33150"/>
    <w:rsid w:val="00D358AB"/>
    <w:rsid w:val="00D40D2C"/>
    <w:rsid w:val="00D4431E"/>
    <w:rsid w:val="00D46782"/>
    <w:rsid w:val="00D46C74"/>
    <w:rsid w:val="00D47DBA"/>
    <w:rsid w:val="00D514E1"/>
    <w:rsid w:val="00D5340D"/>
    <w:rsid w:val="00D539F0"/>
    <w:rsid w:val="00D54202"/>
    <w:rsid w:val="00D558DB"/>
    <w:rsid w:val="00D55BC2"/>
    <w:rsid w:val="00D607B0"/>
    <w:rsid w:val="00D6087F"/>
    <w:rsid w:val="00D60D53"/>
    <w:rsid w:val="00D60F6E"/>
    <w:rsid w:val="00D612A5"/>
    <w:rsid w:val="00D6468A"/>
    <w:rsid w:val="00D64D94"/>
    <w:rsid w:val="00D6526D"/>
    <w:rsid w:val="00D66182"/>
    <w:rsid w:val="00D661A9"/>
    <w:rsid w:val="00D70775"/>
    <w:rsid w:val="00D72397"/>
    <w:rsid w:val="00D74C95"/>
    <w:rsid w:val="00D752EF"/>
    <w:rsid w:val="00D76A54"/>
    <w:rsid w:val="00D80018"/>
    <w:rsid w:val="00D82759"/>
    <w:rsid w:val="00D82AAB"/>
    <w:rsid w:val="00D8320F"/>
    <w:rsid w:val="00D84DC1"/>
    <w:rsid w:val="00D8648B"/>
    <w:rsid w:val="00D875A1"/>
    <w:rsid w:val="00D91094"/>
    <w:rsid w:val="00D92CFA"/>
    <w:rsid w:val="00D93BE6"/>
    <w:rsid w:val="00D93EA8"/>
    <w:rsid w:val="00D95110"/>
    <w:rsid w:val="00D9556B"/>
    <w:rsid w:val="00D95D0F"/>
    <w:rsid w:val="00DA5506"/>
    <w:rsid w:val="00DA560E"/>
    <w:rsid w:val="00DA68A9"/>
    <w:rsid w:val="00DA6A80"/>
    <w:rsid w:val="00DA780F"/>
    <w:rsid w:val="00DA7EE8"/>
    <w:rsid w:val="00DB3BEE"/>
    <w:rsid w:val="00DB4161"/>
    <w:rsid w:val="00DB654C"/>
    <w:rsid w:val="00DB715C"/>
    <w:rsid w:val="00DB7D1F"/>
    <w:rsid w:val="00DC0021"/>
    <w:rsid w:val="00DC00C6"/>
    <w:rsid w:val="00DC50DD"/>
    <w:rsid w:val="00DC646D"/>
    <w:rsid w:val="00DC661B"/>
    <w:rsid w:val="00DC74BE"/>
    <w:rsid w:val="00DC7DE1"/>
    <w:rsid w:val="00DD0152"/>
    <w:rsid w:val="00DD0188"/>
    <w:rsid w:val="00DD0988"/>
    <w:rsid w:val="00DD23F7"/>
    <w:rsid w:val="00DD429D"/>
    <w:rsid w:val="00DD4D1E"/>
    <w:rsid w:val="00DD57DB"/>
    <w:rsid w:val="00DD722D"/>
    <w:rsid w:val="00DD7406"/>
    <w:rsid w:val="00DD7546"/>
    <w:rsid w:val="00DE1AB1"/>
    <w:rsid w:val="00DE3603"/>
    <w:rsid w:val="00DE3746"/>
    <w:rsid w:val="00DE41C2"/>
    <w:rsid w:val="00DE6559"/>
    <w:rsid w:val="00DE71FB"/>
    <w:rsid w:val="00DF3F3D"/>
    <w:rsid w:val="00DF4C83"/>
    <w:rsid w:val="00DF4CD1"/>
    <w:rsid w:val="00DF7056"/>
    <w:rsid w:val="00E0011B"/>
    <w:rsid w:val="00E00840"/>
    <w:rsid w:val="00E03A4F"/>
    <w:rsid w:val="00E03F4E"/>
    <w:rsid w:val="00E044D7"/>
    <w:rsid w:val="00E04E74"/>
    <w:rsid w:val="00E0575B"/>
    <w:rsid w:val="00E079FF"/>
    <w:rsid w:val="00E07A69"/>
    <w:rsid w:val="00E07C03"/>
    <w:rsid w:val="00E10E12"/>
    <w:rsid w:val="00E148D3"/>
    <w:rsid w:val="00E14E33"/>
    <w:rsid w:val="00E15178"/>
    <w:rsid w:val="00E159DC"/>
    <w:rsid w:val="00E16D04"/>
    <w:rsid w:val="00E243D4"/>
    <w:rsid w:val="00E2475D"/>
    <w:rsid w:val="00E2494C"/>
    <w:rsid w:val="00E3110F"/>
    <w:rsid w:val="00E3189D"/>
    <w:rsid w:val="00E33FB7"/>
    <w:rsid w:val="00E344C7"/>
    <w:rsid w:val="00E35FE7"/>
    <w:rsid w:val="00E366AF"/>
    <w:rsid w:val="00E36952"/>
    <w:rsid w:val="00E40B4D"/>
    <w:rsid w:val="00E4153C"/>
    <w:rsid w:val="00E415AA"/>
    <w:rsid w:val="00E418E9"/>
    <w:rsid w:val="00E4504D"/>
    <w:rsid w:val="00E45253"/>
    <w:rsid w:val="00E4628D"/>
    <w:rsid w:val="00E470B4"/>
    <w:rsid w:val="00E511A5"/>
    <w:rsid w:val="00E51738"/>
    <w:rsid w:val="00E528F6"/>
    <w:rsid w:val="00E52CC0"/>
    <w:rsid w:val="00E538FA"/>
    <w:rsid w:val="00E53D60"/>
    <w:rsid w:val="00E54855"/>
    <w:rsid w:val="00E55C32"/>
    <w:rsid w:val="00E571E4"/>
    <w:rsid w:val="00E57492"/>
    <w:rsid w:val="00E57A7D"/>
    <w:rsid w:val="00E60A70"/>
    <w:rsid w:val="00E61A3F"/>
    <w:rsid w:val="00E61A46"/>
    <w:rsid w:val="00E63179"/>
    <w:rsid w:val="00E644F8"/>
    <w:rsid w:val="00E64B1E"/>
    <w:rsid w:val="00E64F83"/>
    <w:rsid w:val="00E65045"/>
    <w:rsid w:val="00E70429"/>
    <w:rsid w:val="00E7068E"/>
    <w:rsid w:val="00E70B4E"/>
    <w:rsid w:val="00E72873"/>
    <w:rsid w:val="00E729FF"/>
    <w:rsid w:val="00E74284"/>
    <w:rsid w:val="00E751D4"/>
    <w:rsid w:val="00E756E3"/>
    <w:rsid w:val="00E75A2E"/>
    <w:rsid w:val="00E75A93"/>
    <w:rsid w:val="00E7768C"/>
    <w:rsid w:val="00E7770A"/>
    <w:rsid w:val="00E77C6D"/>
    <w:rsid w:val="00E80FD2"/>
    <w:rsid w:val="00E81917"/>
    <w:rsid w:val="00E831E0"/>
    <w:rsid w:val="00E86434"/>
    <w:rsid w:val="00E8689B"/>
    <w:rsid w:val="00E86C5D"/>
    <w:rsid w:val="00E86F43"/>
    <w:rsid w:val="00E87679"/>
    <w:rsid w:val="00E90B9F"/>
    <w:rsid w:val="00E9352B"/>
    <w:rsid w:val="00E9366F"/>
    <w:rsid w:val="00E9466D"/>
    <w:rsid w:val="00E952AE"/>
    <w:rsid w:val="00E954B6"/>
    <w:rsid w:val="00E95C8A"/>
    <w:rsid w:val="00EA0BE2"/>
    <w:rsid w:val="00EA1321"/>
    <w:rsid w:val="00EA14AB"/>
    <w:rsid w:val="00EA1747"/>
    <w:rsid w:val="00EA2709"/>
    <w:rsid w:val="00EA27FF"/>
    <w:rsid w:val="00EA7016"/>
    <w:rsid w:val="00EB0E7F"/>
    <w:rsid w:val="00EB3AED"/>
    <w:rsid w:val="00EB5FC2"/>
    <w:rsid w:val="00EB62E4"/>
    <w:rsid w:val="00EB7FC9"/>
    <w:rsid w:val="00EC0693"/>
    <w:rsid w:val="00EC1CC7"/>
    <w:rsid w:val="00EC1E91"/>
    <w:rsid w:val="00EC2056"/>
    <w:rsid w:val="00EC2FEF"/>
    <w:rsid w:val="00EC520F"/>
    <w:rsid w:val="00EC6FF5"/>
    <w:rsid w:val="00EC70C3"/>
    <w:rsid w:val="00ED2306"/>
    <w:rsid w:val="00ED2413"/>
    <w:rsid w:val="00ED3EAE"/>
    <w:rsid w:val="00ED59DC"/>
    <w:rsid w:val="00ED5ED8"/>
    <w:rsid w:val="00ED6091"/>
    <w:rsid w:val="00ED6860"/>
    <w:rsid w:val="00EE0BE7"/>
    <w:rsid w:val="00EE3328"/>
    <w:rsid w:val="00EE4B94"/>
    <w:rsid w:val="00EE5208"/>
    <w:rsid w:val="00EE5BFE"/>
    <w:rsid w:val="00EE751C"/>
    <w:rsid w:val="00EF2981"/>
    <w:rsid w:val="00EF362D"/>
    <w:rsid w:val="00EF4FAE"/>
    <w:rsid w:val="00EF5324"/>
    <w:rsid w:val="00EF598C"/>
    <w:rsid w:val="00EF6E4B"/>
    <w:rsid w:val="00EF6E8D"/>
    <w:rsid w:val="00EF70A0"/>
    <w:rsid w:val="00EF757F"/>
    <w:rsid w:val="00EF793D"/>
    <w:rsid w:val="00EF796F"/>
    <w:rsid w:val="00EF7ECE"/>
    <w:rsid w:val="00F00446"/>
    <w:rsid w:val="00F016F8"/>
    <w:rsid w:val="00F0309E"/>
    <w:rsid w:val="00F041F3"/>
    <w:rsid w:val="00F046EC"/>
    <w:rsid w:val="00F10A6F"/>
    <w:rsid w:val="00F112F7"/>
    <w:rsid w:val="00F134AD"/>
    <w:rsid w:val="00F1392D"/>
    <w:rsid w:val="00F14EEC"/>
    <w:rsid w:val="00F14F3A"/>
    <w:rsid w:val="00F210AD"/>
    <w:rsid w:val="00F243FD"/>
    <w:rsid w:val="00F24EFA"/>
    <w:rsid w:val="00F256AB"/>
    <w:rsid w:val="00F259E1"/>
    <w:rsid w:val="00F26BB5"/>
    <w:rsid w:val="00F26DE4"/>
    <w:rsid w:val="00F27728"/>
    <w:rsid w:val="00F27CDC"/>
    <w:rsid w:val="00F30C1E"/>
    <w:rsid w:val="00F31A82"/>
    <w:rsid w:val="00F3244E"/>
    <w:rsid w:val="00F33467"/>
    <w:rsid w:val="00F336CA"/>
    <w:rsid w:val="00F33A22"/>
    <w:rsid w:val="00F33E33"/>
    <w:rsid w:val="00F348B8"/>
    <w:rsid w:val="00F3505C"/>
    <w:rsid w:val="00F351B8"/>
    <w:rsid w:val="00F36DB0"/>
    <w:rsid w:val="00F373F6"/>
    <w:rsid w:val="00F374C5"/>
    <w:rsid w:val="00F37E76"/>
    <w:rsid w:val="00F37F0A"/>
    <w:rsid w:val="00F4094A"/>
    <w:rsid w:val="00F40E73"/>
    <w:rsid w:val="00F42E7A"/>
    <w:rsid w:val="00F43FC7"/>
    <w:rsid w:val="00F451D2"/>
    <w:rsid w:val="00F46DC9"/>
    <w:rsid w:val="00F5136F"/>
    <w:rsid w:val="00F523BD"/>
    <w:rsid w:val="00F55146"/>
    <w:rsid w:val="00F555F9"/>
    <w:rsid w:val="00F56F61"/>
    <w:rsid w:val="00F5795A"/>
    <w:rsid w:val="00F57CBB"/>
    <w:rsid w:val="00F60845"/>
    <w:rsid w:val="00F61478"/>
    <w:rsid w:val="00F622F5"/>
    <w:rsid w:val="00F64BFC"/>
    <w:rsid w:val="00F6585C"/>
    <w:rsid w:val="00F66C13"/>
    <w:rsid w:val="00F67FD0"/>
    <w:rsid w:val="00F7157E"/>
    <w:rsid w:val="00F756A4"/>
    <w:rsid w:val="00F76DEA"/>
    <w:rsid w:val="00F80093"/>
    <w:rsid w:val="00F80940"/>
    <w:rsid w:val="00F830C2"/>
    <w:rsid w:val="00F844A3"/>
    <w:rsid w:val="00F84C0B"/>
    <w:rsid w:val="00F85395"/>
    <w:rsid w:val="00F8657E"/>
    <w:rsid w:val="00F878A1"/>
    <w:rsid w:val="00F9008D"/>
    <w:rsid w:val="00F90B10"/>
    <w:rsid w:val="00F91820"/>
    <w:rsid w:val="00F92FA9"/>
    <w:rsid w:val="00F93F30"/>
    <w:rsid w:val="00F94D8C"/>
    <w:rsid w:val="00F969F5"/>
    <w:rsid w:val="00FA202F"/>
    <w:rsid w:val="00FA248A"/>
    <w:rsid w:val="00FA532B"/>
    <w:rsid w:val="00FB0337"/>
    <w:rsid w:val="00FB1FAC"/>
    <w:rsid w:val="00FB34D2"/>
    <w:rsid w:val="00FB3FA9"/>
    <w:rsid w:val="00FB454E"/>
    <w:rsid w:val="00FB4772"/>
    <w:rsid w:val="00FB6D60"/>
    <w:rsid w:val="00FB6D66"/>
    <w:rsid w:val="00FB7959"/>
    <w:rsid w:val="00FC0826"/>
    <w:rsid w:val="00FC121D"/>
    <w:rsid w:val="00FC1FB0"/>
    <w:rsid w:val="00FC2022"/>
    <w:rsid w:val="00FC4E35"/>
    <w:rsid w:val="00FC5417"/>
    <w:rsid w:val="00FC5FF8"/>
    <w:rsid w:val="00FC6F73"/>
    <w:rsid w:val="00FD1525"/>
    <w:rsid w:val="00FD3D7A"/>
    <w:rsid w:val="00FD432C"/>
    <w:rsid w:val="00FD4F03"/>
    <w:rsid w:val="00FD5E7F"/>
    <w:rsid w:val="00FE057C"/>
    <w:rsid w:val="00FE269B"/>
    <w:rsid w:val="00FE2E50"/>
    <w:rsid w:val="00FE5972"/>
    <w:rsid w:val="00FE741A"/>
    <w:rsid w:val="00FE75F0"/>
    <w:rsid w:val="00FE7E13"/>
    <w:rsid w:val="00FF0B12"/>
    <w:rsid w:val="00FF1199"/>
    <w:rsid w:val="00FF2AAE"/>
    <w:rsid w:val="00FF4E31"/>
    <w:rsid w:val="00FF53B3"/>
    <w:rsid w:val="00FF6049"/>
    <w:rsid w:val="00FF6D8D"/>
    <w:rsid w:val="00FF70DA"/>
    <w:rsid w:val="00FF7910"/>
    <w:rsid w:val="0204529A"/>
    <w:rsid w:val="038F3DC2"/>
    <w:rsid w:val="0533D400"/>
    <w:rsid w:val="0B4E0967"/>
    <w:rsid w:val="0B62E24C"/>
    <w:rsid w:val="0BC6D07D"/>
    <w:rsid w:val="0ED284E6"/>
    <w:rsid w:val="1DB756E0"/>
    <w:rsid w:val="25247203"/>
    <w:rsid w:val="34BAFDE0"/>
    <w:rsid w:val="37A9E973"/>
    <w:rsid w:val="3AE4B0FD"/>
    <w:rsid w:val="48E3F47A"/>
    <w:rsid w:val="4E09C744"/>
    <w:rsid w:val="52E75FA0"/>
    <w:rsid w:val="54F3C586"/>
    <w:rsid w:val="57B6523B"/>
    <w:rsid w:val="59A7B558"/>
    <w:rsid w:val="5CFD9D75"/>
    <w:rsid w:val="5FE1EEC3"/>
    <w:rsid w:val="63FDFB1A"/>
    <w:rsid w:val="6862B84C"/>
    <w:rsid w:val="6EB6F2B4"/>
    <w:rsid w:val="7343F559"/>
    <w:rsid w:val="7530C95D"/>
    <w:rsid w:val="7A6540D8"/>
    <w:rsid w:val="7AF4F0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4095E73"/>
  <w15:docId w15:val="{97A5F5EC-F55E-48AF-AEDD-5B49E6575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39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50CC3"/>
    <w:rPr>
      <w:rFonts w:ascii="FagoPro" w:hAnsi="FagoPro"/>
      <w:szCs w:val="24"/>
    </w:rPr>
  </w:style>
  <w:style w:type="paragraph" w:styleId="berschrift1">
    <w:name w:val="heading 1"/>
    <w:basedOn w:val="Standard"/>
    <w:next w:val="Standard"/>
    <w:qFormat/>
    <w:rsid w:val="007B6778"/>
    <w:pPr>
      <w:keepNext/>
      <w:numPr>
        <w:numId w:val="1"/>
      </w:numPr>
      <w:spacing w:before="240" w:after="60"/>
      <w:outlineLvl w:val="0"/>
    </w:pPr>
    <w:rPr>
      <w:rFonts w:ascii="Fago Pro" w:hAnsi="Fago Pro"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FE2E50"/>
    <w:pPr>
      <w:keepNext/>
      <w:numPr>
        <w:ilvl w:val="1"/>
        <w:numId w:val="1"/>
      </w:numPr>
      <w:spacing w:before="240" w:after="60"/>
      <w:outlineLvl w:val="1"/>
    </w:pPr>
    <w:rPr>
      <w:rFonts w:ascii="Fago Pro" w:hAnsi="Fago Pro" w:cs="Arial"/>
      <w:bCs/>
      <w:iCs/>
      <w:sz w:val="22"/>
      <w:szCs w:val="28"/>
    </w:rPr>
  </w:style>
  <w:style w:type="paragraph" w:styleId="berschrift3">
    <w:name w:val="heading 3"/>
    <w:basedOn w:val="Standard"/>
    <w:next w:val="Standard"/>
    <w:qFormat/>
    <w:rsid w:val="007B6778"/>
    <w:pPr>
      <w:keepNext/>
      <w:numPr>
        <w:ilvl w:val="2"/>
        <w:numId w:val="1"/>
      </w:numPr>
      <w:spacing w:before="240" w:after="60"/>
      <w:outlineLvl w:val="2"/>
    </w:pPr>
    <w:rPr>
      <w:rFonts w:ascii="Fago Pro" w:hAnsi="Fago Pro" w:cs="Arial"/>
      <w:bCs/>
      <w:szCs w:val="26"/>
    </w:rPr>
  </w:style>
  <w:style w:type="paragraph" w:styleId="berschrift4">
    <w:name w:val="heading 4"/>
    <w:basedOn w:val="Standard"/>
    <w:next w:val="Standard"/>
    <w:qFormat/>
    <w:rsid w:val="00FE2E50"/>
    <w:pPr>
      <w:keepNext/>
      <w:numPr>
        <w:ilvl w:val="3"/>
        <w:numId w:val="1"/>
      </w:numPr>
      <w:spacing w:before="240" w:after="60"/>
      <w:outlineLvl w:val="3"/>
    </w:pPr>
    <w:rPr>
      <w:rFonts w:ascii="Fago Pro" w:hAnsi="Fago Pro"/>
      <w:bCs/>
      <w:szCs w:val="28"/>
    </w:rPr>
  </w:style>
  <w:style w:type="paragraph" w:styleId="berschrift5">
    <w:name w:val="heading 5"/>
    <w:basedOn w:val="Standard"/>
    <w:next w:val="Standard"/>
    <w:qFormat/>
    <w:rsid w:val="00FE2E50"/>
    <w:pPr>
      <w:numPr>
        <w:ilvl w:val="4"/>
        <w:numId w:val="1"/>
      </w:numPr>
      <w:spacing w:before="240" w:after="60"/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B10088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B10088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B10088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B10088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elblatt">
    <w:name w:val="Titelblatt"/>
    <w:basedOn w:val="Standard"/>
    <w:locked/>
    <w:rsid w:val="006001B6"/>
    <w:rPr>
      <w:b/>
      <w:sz w:val="24"/>
      <w:szCs w:val="20"/>
    </w:rPr>
  </w:style>
  <w:style w:type="paragraph" w:customStyle="1" w:styleId="Adressblock">
    <w:name w:val="Adressblock"/>
    <w:rsid w:val="00174444"/>
    <w:pPr>
      <w:framePr w:w="2002" w:h="2722" w:hSpace="142" w:wrap="around" w:vAnchor="page" w:hAnchor="page" w:x="9328" w:y="2836"/>
    </w:pPr>
    <w:rPr>
      <w:rFonts w:ascii="FagoPro" w:hAnsi="FagoPro" w:cs="FagoPro"/>
      <w:sz w:val="18"/>
      <w:szCs w:val="24"/>
    </w:rPr>
  </w:style>
  <w:style w:type="paragraph" w:styleId="Verzeichnis1">
    <w:name w:val="toc 1"/>
    <w:basedOn w:val="Standard"/>
    <w:next w:val="Standard"/>
    <w:autoRedefine/>
    <w:uiPriority w:val="39"/>
    <w:rsid w:val="007A66B6"/>
    <w:pPr>
      <w:tabs>
        <w:tab w:val="left" w:pos="392"/>
        <w:tab w:val="right" w:leader="dot" w:pos="9060"/>
      </w:tabs>
    </w:pPr>
  </w:style>
  <w:style w:type="paragraph" w:styleId="Verzeichnis2">
    <w:name w:val="toc 2"/>
    <w:basedOn w:val="Standard"/>
    <w:next w:val="Standard"/>
    <w:autoRedefine/>
    <w:uiPriority w:val="39"/>
    <w:rsid w:val="00473FCA"/>
    <w:pPr>
      <w:ind w:left="200"/>
    </w:pPr>
  </w:style>
  <w:style w:type="paragraph" w:styleId="Verzeichnis3">
    <w:name w:val="toc 3"/>
    <w:basedOn w:val="Standard"/>
    <w:next w:val="Standard"/>
    <w:autoRedefine/>
    <w:uiPriority w:val="39"/>
    <w:rsid w:val="00473FCA"/>
    <w:pPr>
      <w:ind w:left="400"/>
    </w:pPr>
  </w:style>
  <w:style w:type="paragraph" w:styleId="Kopfzeile">
    <w:name w:val="header"/>
    <w:basedOn w:val="Standard"/>
    <w:link w:val="KopfzeileZchn"/>
    <w:uiPriority w:val="99"/>
    <w:rsid w:val="000A478C"/>
    <w:pPr>
      <w:tabs>
        <w:tab w:val="center" w:pos="4536"/>
        <w:tab w:val="right" w:pos="9072"/>
      </w:tabs>
    </w:pPr>
  </w:style>
  <w:style w:type="paragraph" w:customStyle="1" w:styleId="Adressbox">
    <w:name w:val="Adressbox"/>
    <w:rsid w:val="00EF796F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uiPriority w:val="22"/>
    <w:qFormat/>
    <w:rsid w:val="00F878A1"/>
    <w:rPr>
      <w:rFonts w:ascii="FagoPro-Bold" w:hAnsi="FagoPro-Bold"/>
      <w:bCs/>
      <w:sz w:val="18"/>
    </w:rPr>
  </w:style>
  <w:style w:type="paragraph" w:styleId="Titel">
    <w:name w:val="Title"/>
    <w:basedOn w:val="Standard"/>
    <w:qFormat/>
    <w:rsid w:val="00DD7546"/>
    <w:pPr>
      <w:spacing w:before="240" w:after="60"/>
      <w:outlineLvl w:val="0"/>
    </w:pPr>
    <w:rPr>
      <w:rFonts w:ascii="FagoPro-Bold" w:hAnsi="FagoPro-Bold" w:cs="Arial"/>
      <w:bCs/>
      <w:kern w:val="28"/>
      <w:sz w:val="32"/>
      <w:szCs w:val="32"/>
    </w:rPr>
  </w:style>
  <w:style w:type="paragraph" w:styleId="Sprechblasentext">
    <w:name w:val="Balloon Text"/>
    <w:basedOn w:val="Standard"/>
    <w:semiHidden/>
    <w:rsid w:val="0012368C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rsid w:val="0012368C"/>
    <w:pPr>
      <w:tabs>
        <w:tab w:val="center" w:pos="4536"/>
        <w:tab w:val="right" w:pos="9072"/>
      </w:tabs>
    </w:pPr>
  </w:style>
  <w:style w:type="paragraph" w:styleId="Dokumentstruktur">
    <w:name w:val="Document Map"/>
    <w:basedOn w:val="Standard"/>
    <w:semiHidden/>
    <w:rsid w:val="00F14F3A"/>
    <w:pPr>
      <w:shd w:val="clear" w:color="auto" w:fill="000080"/>
    </w:pPr>
    <w:rPr>
      <w:rFonts w:ascii="Tahoma" w:hAnsi="Tahoma" w:cs="Tahoma"/>
      <w:szCs w:val="20"/>
    </w:rPr>
  </w:style>
  <w:style w:type="paragraph" w:customStyle="1" w:styleId="Haupttitel">
    <w:name w:val="Haupttitel"/>
    <w:basedOn w:val="Kopfzeile"/>
    <w:rsid w:val="00FB1FAC"/>
    <w:pPr>
      <w:tabs>
        <w:tab w:val="clear" w:pos="4536"/>
        <w:tab w:val="clear" w:pos="9072"/>
      </w:tabs>
      <w:spacing w:line="810" w:lineRule="exact"/>
    </w:pPr>
    <w:rPr>
      <w:rFonts w:ascii="Fago Pro" w:eastAsia="Times" w:hAnsi="Fago Pro"/>
      <w:b/>
      <w:sz w:val="40"/>
      <w:szCs w:val="20"/>
      <w:lang w:val="de-DE" w:eastAsia="de-DE"/>
    </w:rPr>
  </w:style>
  <w:style w:type="character" w:styleId="Hyperlink">
    <w:name w:val="Hyperlink"/>
    <w:basedOn w:val="Absatz-Standardschriftart"/>
    <w:unhideWhenUsed/>
    <w:rsid w:val="007952E0"/>
    <w:rPr>
      <w:color w:val="0000FF" w:themeColor="hyperlink"/>
      <w:u w:val="single"/>
    </w:rPr>
  </w:style>
  <w:style w:type="paragraph" w:styleId="Endnotentext">
    <w:name w:val="endnote text"/>
    <w:basedOn w:val="Standard"/>
    <w:link w:val="EndnotentextZchn"/>
    <w:rsid w:val="001F50AD"/>
    <w:rPr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1F50AD"/>
    <w:rPr>
      <w:rFonts w:ascii="FagoPro" w:hAnsi="FagoPro"/>
    </w:rPr>
  </w:style>
  <w:style w:type="character" w:styleId="Endnotenzeichen">
    <w:name w:val="endnote reference"/>
    <w:basedOn w:val="Absatz-Standardschriftart"/>
    <w:rsid w:val="001F50AD"/>
    <w:rPr>
      <w:vertAlign w:val="superscript"/>
    </w:rPr>
  </w:style>
  <w:style w:type="paragraph" w:styleId="Funotentext">
    <w:name w:val="footnote text"/>
    <w:basedOn w:val="Standard"/>
    <w:link w:val="FunotentextZchn"/>
    <w:rsid w:val="001F50AD"/>
    <w:rPr>
      <w:szCs w:val="20"/>
    </w:rPr>
  </w:style>
  <w:style w:type="character" w:customStyle="1" w:styleId="FunotentextZchn">
    <w:name w:val="Fußnotentext Zchn"/>
    <w:basedOn w:val="Absatz-Standardschriftart"/>
    <w:link w:val="Funotentext"/>
    <w:rsid w:val="001F50AD"/>
    <w:rPr>
      <w:rFonts w:ascii="FagoPro" w:hAnsi="FagoPro"/>
    </w:rPr>
  </w:style>
  <w:style w:type="character" w:styleId="Funotenzeichen">
    <w:name w:val="footnote reference"/>
    <w:basedOn w:val="Absatz-Standardschriftart"/>
    <w:rsid w:val="001F50AD"/>
    <w:rPr>
      <w:vertAlign w:val="superscript"/>
    </w:rPr>
  </w:style>
  <w:style w:type="paragraph" w:styleId="Listenabsatz">
    <w:name w:val="List Paragraph"/>
    <w:basedOn w:val="Standard"/>
    <w:uiPriority w:val="34"/>
    <w:qFormat/>
    <w:rsid w:val="0077326D"/>
    <w:pPr>
      <w:ind w:left="720"/>
      <w:contextualSpacing/>
    </w:pPr>
  </w:style>
  <w:style w:type="table" w:styleId="Tabellenraster">
    <w:name w:val="Table Grid"/>
    <w:basedOn w:val="NormaleTabelle"/>
    <w:uiPriority w:val="39"/>
    <w:rsid w:val="00A704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rsid w:val="000F3CC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0F3CC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0F3CCA"/>
    <w:rPr>
      <w:rFonts w:ascii="FagoPro" w:hAnsi="FagoPro"/>
    </w:rPr>
  </w:style>
  <w:style w:type="paragraph" w:styleId="Kommentarthema">
    <w:name w:val="annotation subject"/>
    <w:basedOn w:val="Kommentartext"/>
    <w:next w:val="Kommentartext"/>
    <w:link w:val="KommentarthemaZchn"/>
    <w:rsid w:val="000F3CC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0F3CCA"/>
    <w:rPr>
      <w:rFonts w:ascii="FagoPro" w:hAnsi="FagoPro"/>
      <w:b/>
      <w:bCs/>
    </w:rPr>
  </w:style>
  <w:style w:type="character" w:customStyle="1" w:styleId="berschrift2Zchn">
    <w:name w:val="Überschrift 2 Zchn"/>
    <w:basedOn w:val="Absatz-Standardschriftart"/>
    <w:link w:val="berschrift2"/>
    <w:rsid w:val="0077315D"/>
    <w:rPr>
      <w:rFonts w:ascii="Fago Pro" w:hAnsi="Fago Pro" w:cs="Arial"/>
      <w:bCs/>
      <w:iCs/>
      <w:sz w:val="22"/>
      <w:szCs w:val="28"/>
    </w:rPr>
  </w:style>
  <w:style w:type="paragraph" w:styleId="StandardWeb">
    <w:name w:val="Normal (Web)"/>
    <w:basedOn w:val="Standard"/>
    <w:uiPriority w:val="99"/>
    <w:unhideWhenUsed/>
    <w:rsid w:val="0076274A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styleId="berarbeitung">
    <w:name w:val="Revision"/>
    <w:hidden/>
    <w:uiPriority w:val="99"/>
    <w:semiHidden/>
    <w:rsid w:val="000E1B68"/>
    <w:rPr>
      <w:rFonts w:ascii="FagoPro" w:hAnsi="FagoPro"/>
      <w:szCs w:val="24"/>
    </w:rPr>
  </w:style>
  <w:style w:type="paragraph" w:customStyle="1" w:styleId="fn">
    <w:name w:val="fn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adr">
    <w:name w:val="adr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street-address">
    <w:name w:val="street-address"/>
    <w:basedOn w:val="Absatz-Standardschriftart"/>
    <w:rsid w:val="000F40F8"/>
  </w:style>
  <w:style w:type="character" w:customStyle="1" w:styleId="postal-code">
    <w:name w:val="postal-code"/>
    <w:basedOn w:val="Absatz-Standardschriftart"/>
    <w:rsid w:val="000F40F8"/>
  </w:style>
  <w:style w:type="character" w:customStyle="1" w:styleId="locality">
    <w:name w:val="locality"/>
    <w:basedOn w:val="Absatz-Standardschriftart"/>
    <w:rsid w:val="000F40F8"/>
  </w:style>
  <w:style w:type="paragraph" w:customStyle="1" w:styleId="tel">
    <w:name w:val="tel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type">
    <w:name w:val="type"/>
    <w:basedOn w:val="Absatz-Standardschriftart"/>
    <w:rsid w:val="000F40F8"/>
  </w:style>
  <w:style w:type="character" w:customStyle="1" w:styleId="address-label">
    <w:name w:val="address-label"/>
    <w:basedOn w:val="Absatz-Standardschriftart"/>
    <w:rsid w:val="000F40F8"/>
  </w:style>
  <w:style w:type="character" w:customStyle="1" w:styleId="value">
    <w:name w:val="value"/>
    <w:basedOn w:val="Absatz-Standardschriftart"/>
    <w:rsid w:val="000F40F8"/>
  </w:style>
  <w:style w:type="character" w:styleId="BesuchterLink">
    <w:name w:val="FollowedHyperlink"/>
    <w:basedOn w:val="Absatz-Standardschriftart"/>
    <w:semiHidden/>
    <w:unhideWhenUsed/>
    <w:rsid w:val="00D1415F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E4050"/>
    <w:rPr>
      <w:color w:val="605E5C"/>
      <w:shd w:val="clear" w:color="auto" w:fill="E1DFDD"/>
    </w:rPr>
  </w:style>
  <w:style w:type="character" w:customStyle="1" w:styleId="KopfzeileZchn">
    <w:name w:val="Kopfzeile Zchn"/>
    <w:basedOn w:val="Absatz-Standardschriftart"/>
    <w:link w:val="Kopfzeile"/>
    <w:uiPriority w:val="99"/>
    <w:rsid w:val="004816D9"/>
    <w:rPr>
      <w:rFonts w:ascii="FagoPro" w:hAnsi="FagoPro"/>
      <w:szCs w:val="24"/>
    </w:rPr>
  </w:style>
  <w:style w:type="paragraph" w:customStyle="1" w:styleId="pf0">
    <w:name w:val="pf0"/>
    <w:basedOn w:val="Standard"/>
    <w:rsid w:val="00D24F14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  <w:style w:type="character" w:customStyle="1" w:styleId="cf01">
    <w:name w:val="cf01"/>
    <w:basedOn w:val="Absatz-Standardschriftart"/>
    <w:rsid w:val="00D24F14"/>
    <w:rPr>
      <w:rFonts w:ascii="Segoe UI" w:hAnsi="Segoe UI" w:cs="Segoe UI" w:hint="default"/>
      <w:sz w:val="18"/>
      <w:szCs w:val="18"/>
    </w:rPr>
  </w:style>
  <w:style w:type="character" w:customStyle="1" w:styleId="normaltextrun">
    <w:name w:val="normaltextrun"/>
    <w:basedOn w:val="Absatz-Standardschriftart"/>
    <w:rsid w:val="007D749A"/>
  </w:style>
  <w:style w:type="character" w:customStyle="1" w:styleId="eop">
    <w:name w:val="eop"/>
    <w:basedOn w:val="Absatz-Standardschriftart"/>
    <w:rsid w:val="007D749A"/>
  </w:style>
  <w:style w:type="paragraph" w:customStyle="1" w:styleId="paragraph">
    <w:name w:val="paragraph"/>
    <w:basedOn w:val="Standard"/>
    <w:rsid w:val="007D749A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338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0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4148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870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445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82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6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4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4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8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499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239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193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71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068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8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9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3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5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8464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527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6977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9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86647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63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2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2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1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55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wissolympic.ch/dam/jcr:f959993c-7f52-4171-83a0-d893222540bf/Ausfuehrungsbestimmungen_Aus_Weiterbildung_und_KaPla_TrainerInnen_final_DE.pdf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https://www.swissolympic.ch/dam/jcr:1bddf5db-dedd-4061-9813-1f27a816711c/Ausfuehrungsbestimmungen_Frauenfoerderung_Trainerinnen_final_DE.pdf" TargetMode="External"/><Relationship Id="rId17" Type="http://schemas.openxmlformats.org/officeDocument/2006/relationships/package" Target="embeddings/Microsoft_Excel_Worksheet.xlsx"/><Relationship Id="rId2" Type="http://schemas.openxmlformats.org/officeDocument/2006/relationships/customXml" Target="../customXml/item2.xml"/><Relationship Id="rId16" Type="http://schemas.openxmlformats.org/officeDocument/2006/relationships/image" Target="media/image1.emf"/><Relationship Id="rId20" Type="http://schemas.openxmlformats.org/officeDocument/2006/relationships/hyperlink" Target="mailto:sport@swissolympic.ch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dam/jcr:9dec9809-08fd-4401-a5ad-bc6d1e800f21/Richtlinien_Beitraege_an_Mitglieder_spezielle_Foerderbereiche_SFS_231001_DE_Blatt4.pdf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mailto:sport@swissolympic.ch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issolympic.picturepark.com/s/3ZUZFOvh" TargetMode="External"/><Relationship Id="rId22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Vorlagen\00_SO_allgemein\01_Word-Vorlagen\Konzept_Statuten_Vereinbarun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TCNMXCNCEFS2-1652818075-10294</_dlc_DocId>
    <_dlc_DocIdUrl xmlns="ae60e882-9555-4d9b-bfcf-3b1e42750108">
      <Url>https://intranet.swissolympic.ch/sites/a10103/_layouts/15/DocIdRedir.aspx?ID=TCNMXCNCEFS2-1652818075-10294</Url>
      <Description>TCNMXCNCEFS2-1652818075-10294</Description>
    </_dlc_DocIdUrl>
    <SharedWithUsers xmlns="ae60e882-9555-4d9b-bfcf-3b1e42750108">
      <UserInfo>
        <DisplayName>Pauli Nicola;#81;#Grünenfelder Ran;#24;#Righenzi Simone;#34;#Zgraggen Edith;#57;#Rossi Marianne</DisplayName>
        <AccountId>97</AccountId>
        <AccountType/>
      </UserInfo>
    </SharedWithUsers>
    <_dlc_DocIdPersistId xmlns="ae60e882-9555-4d9b-bfcf-3b1e42750108" xsi:nil="true"/>
    <TaxCatchAll xmlns="4049cd54-ca6f-4b78-a9da-aa12097bdbe8" xsi:nil="true"/>
    <lcf76f155ced4ddcb4097134ff3c332f xmlns="ae60e882-9555-4d9b-bfcf-3b1e42750108" xsi:nil="true"/>
    <gbd5e47e263f490a86763bb6b0167a0a xmlns="4049cd54-ca6f-4b78-a9da-aa12097bdbe8" xsi:nil="true"/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9" ma:contentTypeDescription="Ein neues Dokument erstellen." ma:contentTypeScope="" ma:versionID="123cea3a4ce0e2f6cf9ac602d48b96ae">
  <xsd:schema xmlns:xsd="http://www.w3.org/2001/XMLSchema" xmlns:xs="http://www.w3.org/2001/XMLSchema" xmlns:p="http://schemas.microsoft.com/office/2006/metadata/properties" xmlns:ns2="4049cd54-ca6f-4b78-a9da-aa12097bdbe8" xmlns:ns3="ae60e882-9555-4d9b-bfcf-3b1e42750108" xmlns:ns4="http://schemas.microsoft.com/sharepoint/v4" targetNamespace="http://schemas.microsoft.com/office/2006/metadata/properties" ma:root="true" ma:fieldsID="00f27c8b8df7fe8aa31631bba902175e" ns2:_="" ns3:_="" ns4:_="">
    <xsd:import namespace="4049cd54-ca6f-4b78-a9da-aa12097bdbe8"/>
    <xsd:import namespace="ae60e882-9555-4d9b-bfcf-3b1e4275010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4:IconOverlay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6e71ccc6-85d5-4fef-8ac8-d5a63fa9a881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5" nillable="true" ma:displayName="Image Tags_0" ma:hidden="true" ma:internalName="lcf76f155ced4ddcb4097134ff3c332f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4" nillable="true" ma:displayName="IconOverlay" ma:internalName="IconOverlay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6AD559-5735-4DCE-AC39-1E3368C840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36077C-83CC-436B-B359-E12C9923600E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43D168D7-B0E5-4B69-9BD4-A133D46A60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10979D-F917-420B-8FC1-6F992582E2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Konzept_Statuten_Vereinbarung.dotx</Template>
  <TotalTime>0</TotalTime>
  <Pages>3</Pages>
  <Words>581</Words>
  <Characters>3667</Characters>
  <Application>Microsoft Office Word</Application>
  <DocSecurity>0</DocSecurity>
  <Lines>30</Lines>
  <Paragraphs>8</Paragraphs>
  <ScaleCrop>false</ScaleCrop>
  <Company>Swiss Olympic</Company>
  <LinksUpToDate>false</LinksUpToDate>
  <CharactersWithSpaces>4240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"Hammer Jost"</dc:creator>
  <cp:keywords/>
  <cp:lastModifiedBy>Fäh Diana</cp:lastModifiedBy>
  <cp:revision>52</cp:revision>
  <cp:lastPrinted>2021-06-01T15:56:00Z</cp:lastPrinted>
  <dcterms:created xsi:type="dcterms:W3CDTF">2024-09-24T16:00:00Z</dcterms:created>
  <dcterms:modified xsi:type="dcterms:W3CDTF">2024-11-19T13:47:00Z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bde9523c343849a7a2079930d550e8ac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cf2a19a9-f3d9-4987-a6ad-29af8ad68d28</vt:lpwstr>
  </property>
  <property fmtid="{D5CDD505-2E9C-101B-9397-08002B2CF9AE}" pid="7" name="Wert der Dokument-ID">
    <vt:lpwstr>TCNMXCNCEFS2-1652818075-10294</vt:lpwstr>
  </property>
  <property fmtid="{D5CDD505-2E9C-101B-9397-08002B2CF9AE}" pid="8" name="MediaServiceImageTags">
    <vt:lpwstr/>
  </property>
  <property fmtid="{D5CDD505-2E9C-101B-9397-08002B2CF9AE}" pid="9" name="Order">
    <vt:r8>314700</vt:r8>
  </property>
</Properties>
</file>