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C29806" w14:textId="16A900E4" w:rsidR="00863C82" w:rsidRPr="002134F8" w:rsidRDefault="00863C82" w:rsidP="00475386">
      <w:pPr>
        <w:pStyle w:val="berschrift2"/>
        <w:spacing w:before="0"/>
        <w:rPr>
          <w:rFonts w:ascii="Calibri" w:hAnsi="Calibri" w:cs="Calibri"/>
          <w:b/>
          <w:bCs/>
          <w:sz w:val="32"/>
          <w:szCs w:val="24"/>
          <w:lang w:val="de-CH"/>
        </w:rPr>
      </w:pPr>
      <w:r w:rsidRPr="002134F8">
        <w:rPr>
          <w:rFonts w:ascii="Calibri" w:hAnsi="Calibri" w:cs="Calibri"/>
          <w:b/>
          <w:bCs/>
          <w:sz w:val="32"/>
          <w:szCs w:val="24"/>
          <w:lang w:val="de-CH"/>
        </w:rPr>
        <w:t xml:space="preserve">Hilfestellung bei der Datenerfassung im </w:t>
      </w:r>
      <w:r w:rsidR="00D8150E" w:rsidRPr="002134F8">
        <w:rPr>
          <w:rFonts w:ascii="Calibri" w:hAnsi="Calibri" w:cs="Calibri"/>
          <w:b/>
          <w:bCs/>
          <w:sz w:val="32"/>
          <w:szCs w:val="24"/>
          <w:lang w:val="de-CH"/>
        </w:rPr>
        <w:t>CO</w:t>
      </w:r>
      <w:r w:rsidR="00D8150E" w:rsidRPr="002134F8">
        <w:rPr>
          <w:rFonts w:ascii="Calibri" w:hAnsi="Calibri" w:cs="Calibri"/>
          <w:b/>
          <w:bCs/>
          <w:sz w:val="32"/>
          <w:szCs w:val="24"/>
          <w:vertAlign w:val="subscript"/>
          <w:lang w:val="de-CH"/>
        </w:rPr>
        <w:t>2</w:t>
      </w:r>
      <w:r w:rsidR="00D8150E" w:rsidRPr="002134F8">
        <w:rPr>
          <w:rFonts w:ascii="Calibri" w:hAnsi="Calibri" w:cs="Calibri"/>
          <w:b/>
          <w:bCs/>
          <w:sz w:val="32"/>
          <w:szCs w:val="24"/>
          <w:lang w:val="de-CH"/>
        </w:rPr>
        <w:t>-</w:t>
      </w:r>
      <w:r w:rsidRPr="002134F8">
        <w:rPr>
          <w:rFonts w:ascii="Calibri" w:hAnsi="Calibri" w:cs="Calibri"/>
          <w:b/>
          <w:bCs/>
          <w:sz w:val="32"/>
          <w:szCs w:val="24"/>
          <w:lang w:val="de-CH"/>
        </w:rPr>
        <w:t>Firmenrechner</w:t>
      </w:r>
    </w:p>
    <w:p w14:paraId="224F0403" w14:textId="77777777" w:rsidR="00863C82" w:rsidRPr="002134F8" w:rsidRDefault="00863C82" w:rsidP="00475386">
      <w:pPr>
        <w:rPr>
          <w:rFonts w:ascii="Calibri" w:hAnsi="Calibri" w:cs="Calibri"/>
          <w:lang w:val="de-CH"/>
        </w:rPr>
      </w:pPr>
    </w:p>
    <w:p w14:paraId="61B0A8A8" w14:textId="5509C56D" w:rsidR="002E6448" w:rsidRPr="002134F8" w:rsidRDefault="00D45FD7" w:rsidP="00475386">
      <w:pPr>
        <w:jc w:val="both"/>
        <w:rPr>
          <w:rFonts w:ascii="Calibri" w:hAnsi="Calibri" w:cs="Calibri"/>
          <w:sz w:val="22"/>
          <w:lang w:val="de-CH"/>
        </w:rPr>
      </w:pPr>
      <w:r w:rsidRPr="002134F8">
        <w:rPr>
          <w:rFonts w:ascii="Calibri" w:hAnsi="Calibri" w:cs="Calibri"/>
          <w:sz w:val="22"/>
          <w:lang w:val="de-CH"/>
        </w:rPr>
        <w:t xml:space="preserve">Dieses Dokument </w:t>
      </w:r>
      <w:r w:rsidR="007E7BFD" w:rsidRPr="002134F8">
        <w:rPr>
          <w:rFonts w:ascii="Calibri" w:hAnsi="Calibri" w:cs="Calibri"/>
          <w:sz w:val="22"/>
          <w:lang w:val="de-CH"/>
        </w:rPr>
        <w:t>der Unterstützung von</w:t>
      </w:r>
      <w:r w:rsidRPr="002134F8">
        <w:rPr>
          <w:rFonts w:ascii="Calibri" w:hAnsi="Calibri" w:cs="Calibri"/>
          <w:sz w:val="22"/>
          <w:lang w:val="de-CH"/>
        </w:rPr>
        <w:t xml:space="preserve"> </w:t>
      </w:r>
      <w:r w:rsidRPr="002134F8">
        <w:rPr>
          <w:rFonts w:ascii="Calibri" w:hAnsi="Calibri" w:cs="Calibri"/>
          <w:b/>
          <w:bCs/>
          <w:sz w:val="22"/>
          <w:lang w:val="de-CH"/>
        </w:rPr>
        <w:t>nationale</w:t>
      </w:r>
      <w:r w:rsidR="007E7BFD" w:rsidRPr="002134F8">
        <w:rPr>
          <w:rFonts w:ascii="Calibri" w:hAnsi="Calibri" w:cs="Calibri"/>
          <w:b/>
          <w:bCs/>
          <w:sz w:val="22"/>
          <w:lang w:val="de-CH"/>
        </w:rPr>
        <w:t>n</w:t>
      </w:r>
      <w:r w:rsidRPr="002134F8">
        <w:rPr>
          <w:rFonts w:ascii="Calibri" w:hAnsi="Calibri" w:cs="Calibri"/>
          <w:b/>
          <w:bCs/>
          <w:sz w:val="22"/>
          <w:lang w:val="de-CH"/>
        </w:rPr>
        <w:t xml:space="preserve"> Sportverbände</w:t>
      </w:r>
      <w:r w:rsidR="007E7BFD" w:rsidRPr="002134F8">
        <w:rPr>
          <w:rFonts w:ascii="Calibri" w:hAnsi="Calibri" w:cs="Calibri"/>
          <w:b/>
          <w:bCs/>
          <w:sz w:val="22"/>
          <w:lang w:val="de-CH"/>
        </w:rPr>
        <w:t>n</w:t>
      </w:r>
      <w:r w:rsidRPr="002134F8">
        <w:rPr>
          <w:rFonts w:ascii="Calibri" w:hAnsi="Calibri" w:cs="Calibri"/>
          <w:sz w:val="22"/>
          <w:lang w:val="de-CH"/>
        </w:rPr>
        <w:t xml:space="preserve"> bei der Erfassung der erforderlichen Daten für den CO</w:t>
      </w:r>
      <w:r w:rsidRPr="002134F8">
        <w:rPr>
          <w:rFonts w:ascii="Calibri" w:hAnsi="Calibri" w:cs="Calibri"/>
          <w:sz w:val="22"/>
          <w:vertAlign w:val="subscript"/>
          <w:lang w:val="de-CH"/>
        </w:rPr>
        <w:t>2</w:t>
      </w:r>
      <w:r w:rsidRPr="002134F8">
        <w:rPr>
          <w:rFonts w:ascii="Calibri" w:hAnsi="Calibri" w:cs="Calibri"/>
          <w:sz w:val="22"/>
          <w:lang w:val="de-CH"/>
        </w:rPr>
        <w:t>-Firmenrechner.</w:t>
      </w:r>
      <w:r w:rsidR="00404665" w:rsidRPr="002134F8">
        <w:rPr>
          <w:rFonts w:ascii="Calibri" w:hAnsi="Calibri" w:cs="Calibri"/>
          <w:sz w:val="22"/>
          <w:lang w:val="de-CH"/>
        </w:rPr>
        <w:t xml:space="preserve"> Gleichzeitig kann es als kurze Anleitung </w:t>
      </w:r>
      <w:r w:rsidR="004C066B" w:rsidRPr="002134F8">
        <w:rPr>
          <w:rFonts w:ascii="Calibri" w:hAnsi="Calibri" w:cs="Calibri"/>
          <w:sz w:val="22"/>
          <w:lang w:val="de-CH"/>
        </w:rPr>
        <w:t xml:space="preserve">verwendet werden, um eine grobe Abschätzung der Treibhausgasemissionen eines Verbandes zu generieren. </w:t>
      </w:r>
      <w:r w:rsidR="1435DA36" w:rsidRPr="002134F8">
        <w:rPr>
          <w:rFonts w:ascii="Calibri" w:hAnsi="Calibri" w:cs="Calibri"/>
          <w:sz w:val="22"/>
          <w:lang w:val="de-CH"/>
        </w:rPr>
        <w:t>D</w:t>
      </w:r>
      <w:r w:rsidR="00863C82" w:rsidRPr="002134F8">
        <w:rPr>
          <w:rFonts w:ascii="Calibri" w:hAnsi="Calibri" w:cs="Calibri"/>
          <w:sz w:val="22"/>
          <w:lang w:val="de-CH"/>
        </w:rPr>
        <w:t>ie Treibhausgasemissionen</w:t>
      </w:r>
      <w:r w:rsidR="41B09465" w:rsidRPr="002134F8">
        <w:rPr>
          <w:rFonts w:ascii="Calibri" w:hAnsi="Calibri" w:cs="Calibri"/>
          <w:sz w:val="22"/>
          <w:lang w:val="de-CH"/>
        </w:rPr>
        <w:t xml:space="preserve"> werden </w:t>
      </w:r>
      <w:r w:rsidR="00863C82" w:rsidRPr="002134F8">
        <w:rPr>
          <w:rFonts w:ascii="Calibri" w:hAnsi="Calibri" w:cs="Calibri"/>
          <w:sz w:val="22"/>
          <w:lang w:val="de-CH"/>
        </w:rPr>
        <w:t>jeweils für den Zeitraum von einem Jahr berechnet.</w:t>
      </w:r>
    </w:p>
    <w:p w14:paraId="0E081E34" w14:textId="77777777" w:rsidR="001E6344" w:rsidRPr="002134F8" w:rsidRDefault="001E6344" w:rsidP="00475386">
      <w:pPr>
        <w:jc w:val="both"/>
        <w:rPr>
          <w:rFonts w:ascii="Calibri" w:hAnsi="Calibri" w:cs="Calibri"/>
          <w:sz w:val="22"/>
          <w:lang w:val="de-CH"/>
        </w:rPr>
      </w:pPr>
    </w:p>
    <w:p w14:paraId="4C59A069" w14:textId="4413B045" w:rsidR="00863C82" w:rsidRPr="002134F8" w:rsidRDefault="00863C82" w:rsidP="00475386">
      <w:pPr>
        <w:jc w:val="both"/>
        <w:rPr>
          <w:rFonts w:ascii="Calibri" w:hAnsi="Calibri" w:cs="Calibri"/>
          <w:sz w:val="22"/>
          <w:szCs w:val="24"/>
          <w:lang w:val="de-CH"/>
        </w:rPr>
      </w:pPr>
      <w:r w:rsidRPr="002134F8">
        <w:rPr>
          <w:rFonts w:ascii="Calibri" w:hAnsi="Calibri" w:cs="Calibri"/>
          <w:sz w:val="22"/>
          <w:szCs w:val="24"/>
          <w:lang w:val="de-CH"/>
        </w:rPr>
        <w:t xml:space="preserve">Sollte es nicht möglich sein, alle Daten genau zu erheben, können bei verschiedenen Fragen auch </w:t>
      </w:r>
      <w:r w:rsidR="00D94B5F" w:rsidRPr="002134F8">
        <w:rPr>
          <w:rFonts w:ascii="Calibri" w:hAnsi="Calibri" w:cs="Calibri"/>
          <w:sz w:val="22"/>
          <w:szCs w:val="24"/>
          <w:lang w:val="de-CH"/>
        </w:rPr>
        <w:t>Erfahrungs- oder Schätzwerte</w:t>
      </w:r>
      <w:r w:rsidRPr="002134F8">
        <w:rPr>
          <w:rFonts w:ascii="Calibri" w:hAnsi="Calibri" w:cs="Calibri"/>
          <w:sz w:val="22"/>
          <w:szCs w:val="24"/>
          <w:lang w:val="de-CH"/>
        </w:rPr>
        <w:t xml:space="preserve"> </w:t>
      </w:r>
      <w:r w:rsidR="00280FD0" w:rsidRPr="002134F8">
        <w:rPr>
          <w:rFonts w:ascii="Calibri" w:hAnsi="Calibri" w:cs="Calibri"/>
          <w:sz w:val="22"/>
          <w:szCs w:val="24"/>
          <w:lang w:val="de-CH"/>
        </w:rPr>
        <w:t>genutzt</w:t>
      </w:r>
      <w:r w:rsidRPr="002134F8">
        <w:rPr>
          <w:rFonts w:ascii="Calibri" w:hAnsi="Calibri" w:cs="Calibri"/>
          <w:sz w:val="22"/>
          <w:szCs w:val="24"/>
          <w:lang w:val="de-CH"/>
        </w:rPr>
        <w:t xml:space="preserve"> werden.</w:t>
      </w:r>
      <w:r w:rsidR="007105D2" w:rsidRPr="002134F8">
        <w:rPr>
          <w:rFonts w:ascii="Calibri" w:hAnsi="Calibri" w:cs="Calibri"/>
          <w:sz w:val="22"/>
          <w:szCs w:val="24"/>
          <w:lang w:val="de-CH"/>
        </w:rPr>
        <w:t xml:space="preserve"> Es empfiehlt sich</w:t>
      </w:r>
      <w:r w:rsidR="00052C36" w:rsidRPr="002134F8">
        <w:rPr>
          <w:rFonts w:ascii="Calibri" w:hAnsi="Calibri" w:cs="Calibri"/>
          <w:sz w:val="22"/>
          <w:szCs w:val="24"/>
          <w:lang w:val="de-CH"/>
        </w:rPr>
        <w:t>,</w:t>
      </w:r>
      <w:r w:rsidR="007105D2" w:rsidRPr="002134F8">
        <w:rPr>
          <w:rFonts w:ascii="Calibri" w:hAnsi="Calibri" w:cs="Calibri"/>
          <w:sz w:val="22"/>
          <w:szCs w:val="24"/>
          <w:lang w:val="de-CH"/>
        </w:rPr>
        <w:t xml:space="preserve"> </w:t>
      </w:r>
      <w:r w:rsidR="00155C64" w:rsidRPr="002134F8">
        <w:rPr>
          <w:rFonts w:ascii="Calibri" w:hAnsi="Calibri" w:cs="Calibri"/>
          <w:sz w:val="22"/>
          <w:szCs w:val="24"/>
          <w:lang w:val="de-CH"/>
        </w:rPr>
        <w:t xml:space="preserve">den </w:t>
      </w:r>
      <w:r w:rsidR="00EF4B2A" w:rsidRPr="002134F8">
        <w:rPr>
          <w:rFonts w:ascii="Calibri" w:hAnsi="Calibri" w:cs="Calibri"/>
          <w:sz w:val="22"/>
          <w:szCs w:val="24"/>
          <w:lang w:val="de-CH"/>
        </w:rPr>
        <w:t xml:space="preserve">Prozess der Datenerhebung detailliert zu protokollieren. </w:t>
      </w:r>
      <w:r w:rsidR="00052C36" w:rsidRPr="002134F8">
        <w:rPr>
          <w:rFonts w:ascii="Calibri" w:hAnsi="Calibri" w:cs="Calibri"/>
          <w:sz w:val="22"/>
          <w:szCs w:val="24"/>
          <w:lang w:val="de-CH"/>
        </w:rPr>
        <w:t>Der</w:t>
      </w:r>
      <w:r w:rsidR="00EF4B2A" w:rsidRPr="002134F8">
        <w:rPr>
          <w:rFonts w:ascii="Calibri" w:hAnsi="Calibri" w:cs="Calibri"/>
          <w:sz w:val="22"/>
          <w:szCs w:val="24"/>
          <w:lang w:val="de-CH"/>
        </w:rPr>
        <w:t xml:space="preserve"> Ablauf </w:t>
      </w:r>
      <w:r w:rsidR="00052C36" w:rsidRPr="002134F8">
        <w:rPr>
          <w:rFonts w:ascii="Calibri" w:hAnsi="Calibri" w:cs="Calibri"/>
          <w:sz w:val="22"/>
          <w:szCs w:val="24"/>
          <w:lang w:val="de-CH"/>
        </w:rPr>
        <w:t xml:space="preserve">bleibt dadurch </w:t>
      </w:r>
      <w:r w:rsidR="00EF4B2A" w:rsidRPr="002134F8">
        <w:rPr>
          <w:rFonts w:ascii="Calibri" w:hAnsi="Calibri" w:cs="Calibri"/>
          <w:sz w:val="22"/>
          <w:szCs w:val="24"/>
          <w:lang w:val="de-CH"/>
        </w:rPr>
        <w:t xml:space="preserve">nachvollziehbar und die Erhebung </w:t>
      </w:r>
      <w:r w:rsidR="00052C36" w:rsidRPr="002134F8">
        <w:rPr>
          <w:rFonts w:ascii="Calibri" w:hAnsi="Calibri" w:cs="Calibri"/>
          <w:sz w:val="22"/>
          <w:szCs w:val="24"/>
          <w:lang w:val="de-CH"/>
        </w:rPr>
        <w:t>in den kommenden Jahren</w:t>
      </w:r>
      <w:r w:rsidR="00EF4B2A" w:rsidRPr="002134F8">
        <w:rPr>
          <w:rFonts w:ascii="Calibri" w:hAnsi="Calibri" w:cs="Calibri"/>
          <w:sz w:val="22"/>
          <w:szCs w:val="24"/>
          <w:lang w:val="de-CH"/>
        </w:rPr>
        <w:t xml:space="preserve"> wird</w:t>
      </w:r>
      <w:r w:rsidR="00052C36" w:rsidRPr="002134F8">
        <w:rPr>
          <w:rFonts w:ascii="Calibri" w:hAnsi="Calibri" w:cs="Calibri"/>
          <w:sz w:val="22"/>
          <w:szCs w:val="24"/>
          <w:lang w:val="de-CH"/>
        </w:rPr>
        <w:t xml:space="preserve"> vereinfacht</w:t>
      </w:r>
      <w:r w:rsidR="00EF4B2A" w:rsidRPr="002134F8">
        <w:rPr>
          <w:rFonts w:ascii="Calibri" w:hAnsi="Calibri" w:cs="Calibri"/>
          <w:sz w:val="22"/>
          <w:szCs w:val="24"/>
          <w:lang w:val="de-CH"/>
        </w:rPr>
        <w:t>.</w:t>
      </w:r>
    </w:p>
    <w:p w14:paraId="256BB443" w14:textId="77777777" w:rsidR="00863C82" w:rsidRPr="002134F8" w:rsidRDefault="00863C82" w:rsidP="00475386">
      <w:pPr>
        <w:rPr>
          <w:rFonts w:ascii="Calibri" w:hAnsi="Calibri" w:cs="Calibri"/>
          <w:sz w:val="22"/>
          <w:szCs w:val="24"/>
          <w:lang w:val="de-CH"/>
        </w:rPr>
      </w:pPr>
    </w:p>
    <w:p w14:paraId="2FEF3932" w14:textId="32E57CD3" w:rsidR="00863C82" w:rsidRPr="002134F8" w:rsidRDefault="00863C82" w:rsidP="00475386">
      <w:pPr>
        <w:rPr>
          <w:rFonts w:ascii="Calibri" w:hAnsi="Calibri" w:cs="Calibri"/>
          <w:bCs/>
          <w:i/>
          <w:sz w:val="22"/>
          <w:szCs w:val="24"/>
          <w:lang w:val="de-CH"/>
        </w:rPr>
      </w:pPr>
      <w:r w:rsidRPr="002134F8">
        <w:rPr>
          <w:rFonts w:ascii="Calibri" w:hAnsi="Calibri" w:cs="Calibri"/>
          <w:bCs/>
          <w:i/>
          <w:sz w:val="22"/>
          <w:szCs w:val="24"/>
          <w:lang w:val="de-CH"/>
        </w:rPr>
        <w:t>Hilfreiche Dokumente für die Datenerhebung:</w:t>
      </w:r>
    </w:p>
    <w:p w14:paraId="0771F840" w14:textId="6EF46A53" w:rsidR="00863C82" w:rsidRPr="002134F8" w:rsidRDefault="00863C82" w:rsidP="00B66B2F">
      <w:pPr>
        <w:pStyle w:val="Listenabsatz"/>
        <w:numPr>
          <w:ilvl w:val="0"/>
          <w:numId w:val="34"/>
        </w:numPr>
        <w:contextualSpacing/>
        <w:rPr>
          <w:szCs w:val="24"/>
          <w:lang w:val="de-CH"/>
        </w:rPr>
      </w:pPr>
      <w:r w:rsidRPr="002134F8">
        <w:rPr>
          <w:szCs w:val="24"/>
          <w:lang w:val="de-CH"/>
        </w:rPr>
        <w:t>Belege der Buchhaltung</w:t>
      </w:r>
    </w:p>
    <w:p w14:paraId="3A4D74DC" w14:textId="77777777" w:rsidR="00863C82" w:rsidRPr="002134F8" w:rsidRDefault="00863C82" w:rsidP="00B66B2F">
      <w:pPr>
        <w:pStyle w:val="Listenabsatz"/>
        <w:numPr>
          <w:ilvl w:val="0"/>
          <w:numId w:val="34"/>
        </w:numPr>
        <w:contextualSpacing/>
        <w:rPr>
          <w:szCs w:val="24"/>
          <w:lang w:val="de-CH"/>
        </w:rPr>
      </w:pPr>
      <w:r w:rsidRPr="002134F8">
        <w:rPr>
          <w:szCs w:val="24"/>
          <w:lang w:val="de-CH"/>
        </w:rPr>
        <w:t>Nebenkostenabrechnung für Strom, Heizung und Wasser</w:t>
      </w:r>
    </w:p>
    <w:p w14:paraId="4888EBF2" w14:textId="6A2529DF" w:rsidR="00863C82" w:rsidRPr="002134F8" w:rsidRDefault="009D646A" w:rsidP="00B66B2F">
      <w:pPr>
        <w:pStyle w:val="Listenabsatz"/>
        <w:numPr>
          <w:ilvl w:val="0"/>
          <w:numId w:val="34"/>
        </w:numPr>
        <w:contextualSpacing/>
        <w:rPr>
          <w:szCs w:val="24"/>
          <w:lang w:val="de-CH"/>
        </w:rPr>
      </w:pPr>
      <w:r w:rsidRPr="002134F8">
        <w:rPr>
          <w:szCs w:val="24"/>
          <w:lang w:val="de-CH"/>
        </w:rPr>
        <w:t>Personaldaten</w:t>
      </w:r>
      <w:r w:rsidR="008F10DB" w:rsidRPr="002134F8">
        <w:rPr>
          <w:szCs w:val="24"/>
          <w:lang w:val="de-CH"/>
        </w:rPr>
        <w:t xml:space="preserve"> für</w:t>
      </w:r>
      <w:r w:rsidR="00B8499D" w:rsidRPr="002134F8">
        <w:rPr>
          <w:szCs w:val="24"/>
          <w:lang w:val="de-CH"/>
        </w:rPr>
        <w:t xml:space="preserve"> die</w:t>
      </w:r>
      <w:r w:rsidR="008F10DB" w:rsidRPr="002134F8">
        <w:rPr>
          <w:szCs w:val="24"/>
          <w:lang w:val="de-CH"/>
        </w:rPr>
        <w:t xml:space="preserve"> Pend</w:t>
      </w:r>
      <w:r w:rsidR="00060CEC" w:rsidRPr="002134F8">
        <w:rPr>
          <w:szCs w:val="24"/>
          <w:lang w:val="de-CH"/>
        </w:rPr>
        <w:t>ler</w:t>
      </w:r>
      <w:r w:rsidR="008F10DB" w:rsidRPr="002134F8">
        <w:rPr>
          <w:szCs w:val="24"/>
          <w:lang w:val="de-CH"/>
        </w:rPr>
        <w:t>mobilität</w:t>
      </w:r>
      <w:r w:rsidR="000B21A6" w:rsidRPr="002134F8">
        <w:rPr>
          <w:szCs w:val="24"/>
          <w:lang w:val="de-CH"/>
        </w:rPr>
        <w:t xml:space="preserve"> der Mitarbeitenden</w:t>
      </w:r>
    </w:p>
    <w:p w14:paraId="40052035" w14:textId="58610787" w:rsidR="005B01EA" w:rsidRPr="002134F8" w:rsidRDefault="00863C82" w:rsidP="00B66B2F">
      <w:pPr>
        <w:pStyle w:val="Listenabsatz"/>
        <w:numPr>
          <w:ilvl w:val="0"/>
          <w:numId w:val="34"/>
        </w:numPr>
        <w:contextualSpacing/>
        <w:rPr>
          <w:lang w:val="de-CH"/>
        </w:rPr>
      </w:pPr>
      <w:r w:rsidRPr="002134F8">
        <w:rPr>
          <w:lang w:val="de-CH"/>
        </w:rPr>
        <w:t>Teilnehmenden</w:t>
      </w:r>
      <w:r w:rsidR="001566DA" w:rsidRPr="002134F8">
        <w:rPr>
          <w:lang w:val="de-CH"/>
        </w:rPr>
        <w:t>-L</w:t>
      </w:r>
      <w:r w:rsidRPr="002134F8">
        <w:rPr>
          <w:lang w:val="de-CH"/>
        </w:rPr>
        <w:t>isten</w:t>
      </w:r>
      <w:r w:rsidR="00F61884" w:rsidRPr="002134F8">
        <w:rPr>
          <w:lang w:val="de-CH"/>
        </w:rPr>
        <w:t xml:space="preserve"> für</w:t>
      </w:r>
      <w:r w:rsidR="004B73FE" w:rsidRPr="002134F8">
        <w:rPr>
          <w:lang w:val="de-CH"/>
        </w:rPr>
        <w:t xml:space="preserve"> die</w:t>
      </w:r>
      <w:r w:rsidR="00F61884" w:rsidRPr="002134F8">
        <w:rPr>
          <w:lang w:val="de-CH"/>
        </w:rPr>
        <w:t xml:space="preserve"> Reisen</w:t>
      </w:r>
      <w:r w:rsidR="002655FB" w:rsidRPr="002134F8">
        <w:rPr>
          <w:lang w:val="de-CH"/>
        </w:rPr>
        <w:t xml:space="preserve"> &amp; Übernachtungen</w:t>
      </w:r>
      <w:r w:rsidR="006F4BA0" w:rsidRPr="002134F8">
        <w:rPr>
          <w:lang w:val="de-CH"/>
        </w:rPr>
        <w:t xml:space="preserve"> der </w:t>
      </w:r>
      <w:r w:rsidR="00C1213B" w:rsidRPr="002134F8">
        <w:rPr>
          <w:lang w:val="de-CH"/>
        </w:rPr>
        <w:t>Kader</w:t>
      </w:r>
      <w:r w:rsidR="00693B62" w:rsidRPr="002134F8">
        <w:rPr>
          <w:lang w:val="de-CH"/>
        </w:rPr>
        <w:t xml:space="preserve"> des Verbandes</w:t>
      </w:r>
    </w:p>
    <w:p w14:paraId="68F3FAB5" w14:textId="77777777" w:rsidR="009564A6" w:rsidRPr="002134F8" w:rsidRDefault="009564A6" w:rsidP="00475386">
      <w:pPr>
        <w:pStyle w:val="Listenabsatz"/>
        <w:contextualSpacing/>
        <w:rPr>
          <w:lang w:val="de-CH"/>
        </w:rPr>
      </w:pPr>
    </w:p>
    <w:p w14:paraId="663A7AEF" w14:textId="04ECEDB7" w:rsidR="004E24A7" w:rsidRPr="002134F8" w:rsidRDefault="004E24A7" w:rsidP="00475386">
      <w:pPr>
        <w:rPr>
          <w:rFonts w:ascii="Calibri" w:hAnsi="Calibri" w:cs="Calibri"/>
          <w:bCs/>
          <w:i/>
          <w:sz w:val="22"/>
          <w:szCs w:val="24"/>
          <w:lang w:val="de-CH"/>
        </w:rPr>
      </w:pPr>
      <w:r w:rsidRPr="002134F8">
        <w:rPr>
          <w:rFonts w:ascii="Calibri" w:hAnsi="Calibri" w:cs="Calibri"/>
          <w:bCs/>
          <w:i/>
          <w:sz w:val="22"/>
          <w:lang w:val="de-CH"/>
        </w:rPr>
        <w:t>Folgende Kategorien werden im CO</w:t>
      </w:r>
      <w:r w:rsidRPr="002134F8">
        <w:rPr>
          <w:rFonts w:ascii="Calibri" w:hAnsi="Calibri" w:cs="Calibri"/>
          <w:bCs/>
          <w:i/>
          <w:sz w:val="22"/>
          <w:vertAlign w:val="subscript"/>
          <w:lang w:val="de-CH"/>
        </w:rPr>
        <w:t>2</w:t>
      </w:r>
      <w:r w:rsidRPr="002134F8">
        <w:rPr>
          <w:rFonts w:ascii="Calibri" w:hAnsi="Calibri" w:cs="Calibri"/>
          <w:bCs/>
          <w:i/>
          <w:sz w:val="22"/>
          <w:lang w:val="de-CH"/>
        </w:rPr>
        <w:t>-</w:t>
      </w:r>
      <w:r w:rsidRPr="002134F8">
        <w:rPr>
          <w:rFonts w:ascii="Calibri" w:hAnsi="Calibri" w:cs="Calibri"/>
          <w:bCs/>
          <w:i/>
          <w:sz w:val="22"/>
          <w:szCs w:val="24"/>
          <w:lang w:val="de-CH"/>
        </w:rPr>
        <w:t>Firmenrechner</w:t>
      </w:r>
      <w:r w:rsidR="002428E3" w:rsidRPr="002134F8">
        <w:rPr>
          <w:rFonts w:ascii="Calibri" w:hAnsi="Calibri" w:cs="Calibri"/>
          <w:bCs/>
          <w:i/>
          <w:sz w:val="22"/>
          <w:szCs w:val="24"/>
          <w:lang w:val="de-CH"/>
        </w:rPr>
        <w:t xml:space="preserve"> abgefragt:</w:t>
      </w:r>
    </w:p>
    <w:p w14:paraId="0988FEBD" w14:textId="67633937" w:rsidR="002428E3" w:rsidRPr="002134F8" w:rsidRDefault="002428E3" w:rsidP="00475386">
      <w:pPr>
        <w:pStyle w:val="Listenabsatz"/>
        <w:numPr>
          <w:ilvl w:val="0"/>
          <w:numId w:val="20"/>
        </w:numPr>
        <w:rPr>
          <w:lang w:val="de-CH"/>
        </w:rPr>
      </w:pPr>
      <w:r w:rsidRPr="002134F8">
        <w:rPr>
          <w:lang w:val="de-CH"/>
        </w:rPr>
        <w:t>Allgemeine Informationen</w:t>
      </w:r>
    </w:p>
    <w:p w14:paraId="327EFB4F" w14:textId="3706D9B6" w:rsidR="002428E3" w:rsidRPr="002134F8" w:rsidRDefault="002428E3" w:rsidP="00475386">
      <w:pPr>
        <w:pStyle w:val="Listenabsatz"/>
        <w:numPr>
          <w:ilvl w:val="0"/>
          <w:numId w:val="20"/>
        </w:numPr>
        <w:rPr>
          <w:lang w:val="de-CH"/>
        </w:rPr>
      </w:pPr>
      <w:r w:rsidRPr="002134F8">
        <w:rPr>
          <w:lang w:val="de-CH"/>
        </w:rPr>
        <w:t>Energie</w:t>
      </w:r>
    </w:p>
    <w:p w14:paraId="168131DA" w14:textId="7D686A13" w:rsidR="002428E3" w:rsidRPr="002134F8" w:rsidRDefault="002428E3" w:rsidP="00475386">
      <w:pPr>
        <w:pStyle w:val="Listenabsatz"/>
        <w:numPr>
          <w:ilvl w:val="0"/>
          <w:numId w:val="20"/>
        </w:numPr>
        <w:rPr>
          <w:lang w:val="de-CH"/>
        </w:rPr>
      </w:pPr>
      <w:r w:rsidRPr="002134F8">
        <w:rPr>
          <w:lang w:val="de-CH"/>
        </w:rPr>
        <w:t>Mobilität</w:t>
      </w:r>
    </w:p>
    <w:p w14:paraId="6EC71B39" w14:textId="740F3D36" w:rsidR="002428E3" w:rsidRPr="002134F8" w:rsidRDefault="002428E3" w:rsidP="00475386">
      <w:pPr>
        <w:pStyle w:val="Listenabsatz"/>
        <w:numPr>
          <w:ilvl w:val="0"/>
          <w:numId w:val="20"/>
        </w:numPr>
        <w:rPr>
          <w:lang w:val="de-CH"/>
        </w:rPr>
      </w:pPr>
      <w:r w:rsidRPr="002134F8">
        <w:rPr>
          <w:lang w:val="de-CH"/>
        </w:rPr>
        <w:t>Verpflegung</w:t>
      </w:r>
    </w:p>
    <w:p w14:paraId="19AD77AF" w14:textId="67B8CA30" w:rsidR="002428E3" w:rsidRPr="002134F8" w:rsidRDefault="002428E3" w:rsidP="00475386">
      <w:pPr>
        <w:pStyle w:val="Listenabsatz"/>
        <w:numPr>
          <w:ilvl w:val="0"/>
          <w:numId w:val="20"/>
        </w:numPr>
        <w:rPr>
          <w:lang w:val="de-CH"/>
        </w:rPr>
      </w:pPr>
      <w:r w:rsidRPr="002134F8">
        <w:rPr>
          <w:lang w:val="de-CH"/>
        </w:rPr>
        <w:t>Material &amp; Abfall</w:t>
      </w:r>
    </w:p>
    <w:p w14:paraId="4B1F6F2C" w14:textId="77777777" w:rsidR="00A528A9" w:rsidRPr="002134F8" w:rsidRDefault="00A528A9" w:rsidP="00475386">
      <w:pPr>
        <w:rPr>
          <w:rFonts w:ascii="Calibri" w:hAnsi="Calibri" w:cs="Calibri"/>
          <w:sz w:val="22"/>
          <w:szCs w:val="24"/>
          <w:lang w:val="de-CH"/>
        </w:rPr>
      </w:pPr>
    </w:p>
    <w:p w14:paraId="09A6ADC1" w14:textId="6995DB17" w:rsidR="001B184A" w:rsidRPr="002134F8" w:rsidRDefault="00D555EC" w:rsidP="00475386">
      <w:pPr>
        <w:rPr>
          <w:rFonts w:ascii="Calibri" w:hAnsi="Calibri" w:cs="Calibri"/>
          <w:sz w:val="22"/>
          <w:lang w:val="de-CH"/>
        </w:rPr>
      </w:pPr>
      <w:r w:rsidRPr="002134F8">
        <w:rPr>
          <w:rFonts w:ascii="Calibri" w:hAnsi="Calibri" w:cs="Calibri"/>
          <w:sz w:val="22"/>
          <w:lang w:val="de-CH"/>
        </w:rPr>
        <w:t>Folgend</w:t>
      </w:r>
      <w:r w:rsidR="00A02471" w:rsidRPr="002134F8">
        <w:rPr>
          <w:rFonts w:ascii="Calibri" w:hAnsi="Calibri" w:cs="Calibri"/>
          <w:sz w:val="22"/>
          <w:lang w:val="de-CH"/>
        </w:rPr>
        <w:t xml:space="preserve"> sind </w:t>
      </w:r>
      <w:r w:rsidR="00E43ECC" w:rsidRPr="002134F8">
        <w:rPr>
          <w:rFonts w:ascii="Calibri" w:hAnsi="Calibri" w:cs="Calibri"/>
          <w:sz w:val="22"/>
          <w:lang w:val="de-CH"/>
        </w:rPr>
        <w:t>die wichtigsten</w:t>
      </w:r>
      <w:r w:rsidR="00A02471" w:rsidRPr="002134F8">
        <w:rPr>
          <w:rFonts w:ascii="Calibri" w:hAnsi="Calibri" w:cs="Calibri"/>
          <w:sz w:val="22"/>
          <w:lang w:val="de-CH"/>
        </w:rPr>
        <w:t xml:space="preserve"> Hinweise</w:t>
      </w:r>
      <w:r w:rsidR="006F3047" w:rsidRPr="002134F8">
        <w:rPr>
          <w:rFonts w:ascii="Calibri" w:hAnsi="Calibri" w:cs="Calibri"/>
          <w:sz w:val="22"/>
          <w:lang w:val="de-CH"/>
        </w:rPr>
        <w:t xml:space="preserve"> und </w:t>
      </w:r>
      <w:r w:rsidR="006F3047" w:rsidRPr="00163260">
        <w:rPr>
          <w:rFonts w:ascii="Calibri" w:hAnsi="Calibri" w:cs="Calibri"/>
          <w:sz w:val="22"/>
          <w:lang w:val="de-CH"/>
        </w:rPr>
        <w:t>Hilfestellungen</w:t>
      </w:r>
      <w:r w:rsidR="00A02471" w:rsidRPr="002134F8">
        <w:rPr>
          <w:rFonts w:ascii="Calibri" w:hAnsi="Calibri" w:cs="Calibri"/>
          <w:sz w:val="22"/>
          <w:lang w:val="de-CH"/>
        </w:rPr>
        <w:t xml:space="preserve"> für jede </w:t>
      </w:r>
      <w:r w:rsidR="00CC7292" w:rsidRPr="002134F8">
        <w:rPr>
          <w:rFonts w:ascii="Calibri" w:hAnsi="Calibri" w:cs="Calibri"/>
          <w:sz w:val="22"/>
          <w:lang w:val="de-CH"/>
        </w:rPr>
        <w:t xml:space="preserve">dieser </w:t>
      </w:r>
      <w:r w:rsidR="00A02471" w:rsidRPr="002134F8">
        <w:rPr>
          <w:rFonts w:ascii="Calibri" w:hAnsi="Calibri" w:cs="Calibri"/>
          <w:sz w:val="22"/>
          <w:lang w:val="de-CH"/>
        </w:rPr>
        <w:t>Kategorie</w:t>
      </w:r>
      <w:r w:rsidR="00CC7292" w:rsidRPr="002134F8">
        <w:rPr>
          <w:rFonts w:ascii="Calibri" w:hAnsi="Calibri" w:cs="Calibri"/>
          <w:sz w:val="22"/>
          <w:lang w:val="de-CH"/>
        </w:rPr>
        <w:t>n</w:t>
      </w:r>
      <w:r w:rsidR="00582B35" w:rsidRPr="002134F8">
        <w:rPr>
          <w:rFonts w:ascii="Calibri" w:hAnsi="Calibri" w:cs="Calibri"/>
          <w:sz w:val="22"/>
          <w:lang w:val="de-CH"/>
        </w:rPr>
        <w:t xml:space="preserve"> aufgeführt.</w:t>
      </w:r>
    </w:p>
    <w:p w14:paraId="5D86D29A" w14:textId="77777777" w:rsidR="001B184A" w:rsidRPr="002134F8" w:rsidRDefault="001B184A" w:rsidP="00475386">
      <w:pPr>
        <w:rPr>
          <w:rFonts w:ascii="Calibri" w:hAnsi="Calibri" w:cs="Calibri"/>
          <w:sz w:val="22"/>
          <w:lang w:val="de-CH"/>
        </w:rPr>
      </w:pPr>
    </w:p>
    <w:p w14:paraId="448655D9" w14:textId="16C2BA61" w:rsidR="00863C82" w:rsidRPr="002134F8" w:rsidRDefault="00B66B2F" w:rsidP="00D422B7">
      <w:pPr>
        <w:rPr>
          <w:rFonts w:ascii="Calibri" w:hAnsi="Calibri" w:cs="Calibri"/>
          <w:b/>
          <w:bCs/>
          <w:sz w:val="24"/>
          <w:szCs w:val="24"/>
          <w:lang w:val="de-CH"/>
        </w:rPr>
      </w:pPr>
      <w:r w:rsidRPr="002134F8">
        <w:rPr>
          <w:rFonts w:ascii="Calibri" w:hAnsi="Calibri" w:cs="Calibri"/>
          <w:b/>
          <w:bCs/>
          <w:sz w:val="24"/>
          <w:szCs w:val="24"/>
          <w:lang w:val="de-CH"/>
        </w:rPr>
        <w:t xml:space="preserve">1. </w:t>
      </w:r>
      <w:r w:rsidR="00863C82" w:rsidRPr="002134F8">
        <w:rPr>
          <w:rFonts w:ascii="Calibri" w:hAnsi="Calibri" w:cs="Calibri"/>
          <w:b/>
          <w:bCs/>
          <w:sz w:val="24"/>
          <w:szCs w:val="24"/>
          <w:lang w:val="de-CH"/>
        </w:rPr>
        <w:t>Allgemeine Informationen</w:t>
      </w:r>
    </w:p>
    <w:p w14:paraId="25B98841" w14:textId="104C88DD" w:rsidR="00D1758B" w:rsidRPr="002134F8" w:rsidRDefault="000D1993" w:rsidP="00475386">
      <w:pPr>
        <w:jc w:val="both"/>
        <w:rPr>
          <w:rFonts w:ascii="Calibri" w:hAnsi="Calibri" w:cs="Calibri"/>
          <w:sz w:val="22"/>
          <w:szCs w:val="24"/>
          <w:lang w:val="de-CH"/>
        </w:rPr>
      </w:pPr>
      <w:r w:rsidRPr="002134F8">
        <w:rPr>
          <w:rFonts w:ascii="Calibri" w:hAnsi="Calibri" w:cs="Calibri"/>
          <w:sz w:val="22"/>
          <w:szCs w:val="24"/>
          <w:lang w:val="de-CH"/>
        </w:rPr>
        <w:t>Zuerst gilt es</w:t>
      </w:r>
      <w:r w:rsidR="00471069" w:rsidRPr="002134F8">
        <w:rPr>
          <w:rFonts w:ascii="Calibri" w:hAnsi="Calibri" w:cs="Calibri"/>
          <w:sz w:val="22"/>
          <w:szCs w:val="24"/>
          <w:lang w:val="de-CH"/>
        </w:rPr>
        <w:t>,</w:t>
      </w:r>
      <w:r w:rsidRPr="002134F8">
        <w:rPr>
          <w:rFonts w:ascii="Calibri" w:hAnsi="Calibri" w:cs="Calibri"/>
          <w:sz w:val="22"/>
          <w:szCs w:val="24"/>
          <w:lang w:val="de-CH"/>
        </w:rPr>
        <w:t xml:space="preserve"> die Systemgrenzen</w:t>
      </w:r>
      <w:r w:rsidR="00AA2236" w:rsidRPr="002134F8">
        <w:rPr>
          <w:rFonts w:ascii="Calibri" w:hAnsi="Calibri" w:cs="Calibri"/>
          <w:sz w:val="22"/>
          <w:szCs w:val="24"/>
          <w:lang w:val="de-CH"/>
        </w:rPr>
        <w:t xml:space="preserve"> zu </w:t>
      </w:r>
      <w:r w:rsidR="0070371F" w:rsidRPr="002134F8">
        <w:rPr>
          <w:rFonts w:ascii="Calibri" w:hAnsi="Calibri" w:cs="Calibri"/>
          <w:sz w:val="22"/>
          <w:szCs w:val="24"/>
          <w:lang w:val="de-CH"/>
        </w:rPr>
        <w:t>bestimmen</w:t>
      </w:r>
      <w:r w:rsidR="00AA2236" w:rsidRPr="002134F8">
        <w:rPr>
          <w:rFonts w:ascii="Calibri" w:hAnsi="Calibri" w:cs="Calibri"/>
          <w:sz w:val="22"/>
          <w:szCs w:val="24"/>
          <w:lang w:val="de-CH"/>
        </w:rPr>
        <w:t xml:space="preserve">, um den Verantwortungsbereich </w:t>
      </w:r>
      <w:r w:rsidR="00112720" w:rsidRPr="002134F8">
        <w:rPr>
          <w:rFonts w:ascii="Calibri" w:hAnsi="Calibri" w:cs="Calibri"/>
          <w:sz w:val="22"/>
          <w:szCs w:val="24"/>
          <w:lang w:val="de-CH"/>
        </w:rPr>
        <w:t xml:space="preserve">der nationalen Sportverbände </w:t>
      </w:r>
      <w:r w:rsidR="00311DA2" w:rsidRPr="002134F8">
        <w:rPr>
          <w:rFonts w:ascii="Calibri" w:hAnsi="Calibri" w:cs="Calibri"/>
          <w:sz w:val="22"/>
          <w:szCs w:val="24"/>
          <w:lang w:val="de-CH"/>
        </w:rPr>
        <w:t>hinsichtlich der Treibhausgasemissionen zu klären.</w:t>
      </w:r>
      <w:r w:rsidRPr="002134F8">
        <w:rPr>
          <w:rFonts w:ascii="Calibri" w:hAnsi="Calibri" w:cs="Calibri"/>
          <w:sz w:val="22"/>
          <w:szCs w:val="24"/>
          <w:lang w:val="de-CH"/>
        </w:rPr>
        <w:t xml:space="preserve"> </w:t>
      </w:r>
      <w:r w:rsidR="005F4793" w:rsidRPr="002134F8">
        <w:rPr>
          <w:rFonts w:ascii="Calibri" w:hAnsi="Calibri" w:cs="Calibri"/>
          <w:sz w:val="22"/>
          <w:szCs w:val="24"/>
          <w:lang w:val="de-CH"/>
        </w:rPr>
        <w:t xml:space="preserve">Die </w:t>
      </w:r>
      <w:r w:rsidR="00FA5E48" w:rsidRPr="002134F8">
        <w:rPr>
          <w:rFonts w:ascii="Calibri" w:hAnsi="Calibri" w:cs="Calibri"/>
          <w:sz w:val="22"/>
          <w:szCs w:val="24"/>
          <w:lang w:val="de-CH"/>
        </w:rPr>
        <w:t>Systemgrenzen der n</w:t>
      </w:r>
      <w:r w:rsidR="00733974" w:rsidRPr="002134F8">
        <w:rPr>
          <w:rFonts w:ascii="Calibri" w:hAnsi="Calibri" w:cs="Calibri"/>
          <w:sz w:val="22"/>
          <w:szCs w:val="24"/>
          <w:lang w:val="de-CH"/>
        </w:rPr>
        <w:t>ationale</w:t>
      </w:r>
      <w:r w:rsidR="00FA5E48" w:rsidRPr="002134F8">
        <w:rPr>
          <w:rFonts w:ascii="Calibri" w:hAnsi="Calibri" w:cs="Calibri"/>
          <w:sz w:val="22"/>
          <w:szCs w:val="24"/>
          <w:lang w:val="de-CH"/>
        </w:rPr>
        <w:t>n</w:t>
      </w:r>
      <w:r w:rsidR="00733974" w:rsidRPr="002134F8">
        <w:rPr>
          <w:rFonts w:ascii="Calibri" w:hAnsi="Calibri" w:cs="Calibri"/>
          <w:sz w:val="22"/>
          <w:szCs w:val="24"/>
          <w:lang w:val="de-CH"/>
        </w:rPr>
        <w:t xml:space="preserve"> Sportverbände</w:t>
      </w:r>
      <w:r w:rsidR="00FA5E48" w:rsidRPr="002134F8">
        <w:rPr>
          <w:rFonts w:ascii="Calibri" w:hAnsi="Calibri" w:cs="Calibri"/>
          <w:sz w:val="22"/>
          <w:szCs w:val="24"/>
          <w:lang w:val="de-CH"/>
        </w:rPr>
        <w:t xml:space="preserve"> </w:t>
      </w:r>
      <w:r w:rsidR="005F4793" w:rsidRPr="002134F8">
        <w:rPr>
          <w:rFonts w:ascii="Calibri" w:hAnsi="Calibri" w:cs="Calibri"/>
          <w:sz w:val="22"/>
          <w:szCs w:val="24"/>
          <w:lang w:val="de-CH"/>
        </w:rPr>
        <w:t>umfassen</w:t>
      </w:r>
      <w:r w:rsidR="00326023" w:rsidRPr="002134F8">
        <w:rPr>
          <w:rFonts w:ascii="Calibri" w:hAnsi="Calibri" w:cs="Calibri"/>
          <w:sz w:val="22"/>
          <w:szCs w:val="24"/>
          <w:lang w:val="de-CH"/>
        </w:rPr>
        <w:t xml:space="preserve"> </w:t>
      </w:r>
      <w:r w:rsidR="00BD5554" w:rsidRPr="002134F8">
        <w:rPr>
          <w:rFonts w:ascii="Calibri" w:hAnsi="Calibri" w:cs="Calibri"/>
          <w:sz w:val="22"/>
          <w:szCs w:val="24"/>
          <w:lang w:val="de-CH"/>
        </w:rPr>
        <w:t>sämtliche</w:t>
      </w:r>
      <w:r w:rsidR="00326023" w:rsidRPr="002134F8">
        <w:rPr>
          <w:rFonts w:ascii="Calibri" w:hAnsi="Calibri" w:cs="Calibri"/>
          <w:sz w:val="22"/>
          <w:szCs w:val="24"/>
          <w:lang w:val="de-CH"/>
        </w:rPr>
        <w:t xml:space="preserve"> Aktivitäten</w:t>
      </w:r>
      <w:r w:rsidR="00674F06" w:rsidRPr="002134F8">
        <w:rPr>
          <w:rFonts w:ascii="Calibri" w:hAnsi="Calibri" w:cs="Calibri"/>
          <w:sz w:val="22"/>
          <w:szCs w:val="24"/>
          <w:lang w:val="de-CH"/>
        </w:rPr>
        <w:t xml:space="preserve"> der Geschäftsstelle</w:t>
      </w:r>
      <w:r w:rsidR="00DB0A9C" w:rsidRPr="002134F8">
        <w:rPr>
          <w:rFonts w:ascii="Calibri" w:hAnsi="Calibri" w:cs="Calibri"/>
          <w:sz w:val="22"/>
          <w:szCs w:val="24"/>
          <w:lang w:val="de-CH"/>
        </w:rPr>
        <w:t>,</w:t>
      </w:r>
      <w:r w:rsidR="00674F06" w:rsidRPr="002134F8">
        <w:rPr>
          <w:rFonts w:ascii="Calibri" w:hAnsi="Calibri" w:cs="Calibri"/>
          <w:sz w:val="22"/>
          <w:szCs w:val="24"/>
          <w:lang w:val="de-CH"/>
        </w:rPr>
        <w:t xml:space="preserve"> einschliesslich der </w:t>
      </w:r>
      <w:r w:rsidR="00D1758B" w:rsidRPr="002134F8">
        <w:rPr>
          <w:rFonts w:ascii="Calibri" w:hAnsi="Calibri" w:cs="Calibri"/>
          <w:sz w:val="22"/>
          <w:szCs w:val="24"/>
          <w:lang w:val="de-CH"/>
        </w:rPr>
        <w:t>von Verbandsseite organisierten Kader</w:t>
      </w:r>
      <w:r w:rsidR="00125E82" w:rsidRPr="002134F8">
        <w:rPr>
          <w:rFonts w:ascii="Calibri" w:hAnsi="Calibri" w:cs="Calibri"/>
          <w:sz w:val="22"/>
          <w:szCs w:val="24"/>
          <w:lang w:val="de-CH"/>
        </w:rPr>
        <w:t>aktivitäten.</w:t>
      </w:r>
    </w:p>
    <w:p w14:paraId="507F44AC" w14:textId="77777777" w:rsidR="00FC7C95" w:rsidRPr="002134F8" w:rsidRDefault="00FC7C95" w:rsidP="00475386">
      <w:pPr>
        <w:rPr>
          <w:rFonts w:ascii="Calibri" w:hAnsi="Calibri" w:cs="Calibri"/>
          <w:sz w:val="22"/>
          <w:szCs w:val="24"/>
          <w:lang w:val="de-CH"/>
        </w:rPr>
      </w:pPr>
    </w:p>
    <w:p w14:paraId="3B341130" w14:textId="641A08AB" w:rsidR="000D1993" w:rsidRPr="002134F8" w:rsidRDefault="002F21EA" w:rsidP="00475386">
      <w:pPr>
        <w:rPr>
          <w:rFonts w:ascii="Calibri" w:hAnsi="Calibri" w:cs="Calibri"/>
          <w:sz w:val="22"/>
          <w:szCs w:val="24"/>
          <w:lang w:val="de-CH"/>
        </w:rPr>
      </w:pPr>
      <w:r w:rsidRPr="002134F8">
        <w:rPr>
          <w:rFonts w:ascii="Calibri" w:hAnsi="Calibri" w:cs="Calibri"/>
          <w:sz w:val="22"/>
          <w:szCs w:val="24"/>
          <w:lang w:val="de-CH"/>
        </w:rPr>
        <w:t>Für die</w:t>
      </w:r>
      <w:r w:rsidR="00BF0513" w:rsidRPr="002134F8">
        <w:rPr>
          <w:rFonts w:ascii="Calibri" w:hAnsi="Calibri" w:cs="Calibri"/>
          <w:sz w:val="22"/>
          <w:szCs w:val="24"/>
          <w:lang w:val="de-CH"/>
        </w:rPr>
        <w:t xml:space="preserve"> Aktivitäten der</w:t>
      </w:r>
      <w:r w:rsidR="008B211D" w:rsidRPr="002134F8">
        <w:rPr>
          <w:rFonts w:ascii="Calibri" w:hAnsi="Calibri" w:cs="Calibri"/>
          <w:sz w:val="22"/>
          <w:szCs w:val="24"/>
          <w:lang w:val="de-CH"/>
        </w:rPr>
        <w:t xml:space="preserve"> Geschäftsstelle </w:t>
      </w:r>
      <w:r w:rsidR="00E3386E" w:rsidRPr="002134F8">
        <w:rPr>
          <w:rFonts w:ascii="Calibri" w:hAnsi="Calibri" w:cs="Calibri"/>
          <w:sz w:val="22"/>
          <w:szCs w:val="24"/>
          <w:lang w:val="de-CH"/>
        </w:rPr>
        <w:t xml:space="preserve">müssen folgende </w:t>
      </w:r>
      <w:r w:rsidR="0029261D" w:rsidRPr="002134F8">
        <w:rPr>
          <w:rFonts w:ascii="Calibri" w:hAnsi="Calibri" w:cs="Calibri"/>
          <w:sz w:val="22"/>
          <w:szCs w:val="24"/>
          <w:lang w:val="de-CH"/>
        </w:rPr>
        <w:t>Emissionsquellen</w:t>
      </w:r>
      <w:r w:rsidR="00E3386E" w:rsidRPr="002134F8">
        <w:rPr>
          <w:rFonts w:ascii="Calibri" w:hAnsi="Calibri" w:cs="Calibri"/>
          <w:sz w:val="22"/>
          <w:szCs w:val="24"/>
          <w:lang w:val="de-CH"/>
        </w:rPr>
        <w:t xml:space="preserve"> identifiziert werden</w:t>
      </w:r>
      <w:r w:rsidR="0029261D" w:rsidRPr="002134F8">
        <w:rPr>
          <w:rFonts w:ascii="Calibri" w:hAnsi="Calibri" w:cs="Calibri"/>
          <w:sz w:val="22"/>
          <w:szCs w:val="24"/>
          <w:lang w:val="de-CH"/>
        </w:rPr>
        <w:t>:</w:t>
      </w:r>
    </w:p>
    <w:p w14:paraId="03A4F15C" w14:textId="1DC7F7EB" w:rsidR="0029261D" w:rsidRPr="002134F8" w:rsidRDefault="0029261D" w:rsidP="00475386">
      <w:pPr>
        <w:pStyle w:val="Listenabsatz"/>
        <w:numPr>
          <w:ilvl w:val="0"/>
          <w:numId w:val="28"/>
        </w:numPr>
        <w:rPr>
          <w:szCs w:val="24"/>
          <w:lang w:val="de-CH"/>
        </w:rPr>
      </w:pPr>
      <w:r w:rsidRPr="002134F8">
        <w:rPr>
          <w:szCs w:val="24"/>
          <w:lang w:val="de-CH"/>
        </w:rPr>
        <w:t>Stromverbrauch &amp; Wärmeenergie (Büro)</w:t>
      </w:r>
    </w:p>
    <w:p w14:paraId="669CE7A0" w14:textId="4A1C8D83" w:rsidR="0068645A" w:rsidRPr="002134F8" w:rsidRDefault="0068645A" w:rsidP="00475386">
      <w:pPr>
        <w:pStyle w:val="Listenabsatz"/>
        <w:numPr>
          <w:ilvl w:val="0"/>
          <w:numId w:val="28"/>
        </w:numPr>
        <w:rPr>
          <w:szCs w:val="24"/>
          <w:lang w:val="de-CH"/>
        </w:rPr>
      </w:pPr>
      <w:r w:rsidRPr="002134F8">
        <w:rPr>
          <w:szCs w:val="24"/>
          <w:lang w:val="de-CH"/>
        </w:rPr>
        <w:t>Digitale Dienste</w:t>
      </w:r>
      <w:r w:rsidR="00A02529" w:rsidRPr="002134F8">
        <w:rPr>
          <w:szCs w:val="24"/>
          <w:lang w:val="de-CH"/>
        </w:rPr>
        <w:t xml:space="preserve"> (</w:t>
      </w:r>
      <w:r w:rsidR="00822465" w:rsidRPr="002134F8">
        <w:rPr>
          <w:szCs w:val="24"/>
          <w:lang w:val="de-CH"/>
        </w:rPr>
        <w:t>Büro)</w:t>
      </w:r>
    </w:p>
    <w:p w14:paraId="11AA709F" w14:textId="3846C71A" w:rsidR="0029261D" w:rsidRPr="002134F8" w:rsidRDefault="00A20F45" w:rsidP="00475386">
      <w:pPr>
        <w:pStyle w:val="Listenabsatz"/>
        <w:numPr>
          <w:ilvl w:val="0"/>
          <w:numId w:val="28"/>
        </w:numPr>
        <w:rPr>
          <w:szCs w:val="24"/>
          <w:lang w:val="de-CH"/>
        </w:rPr>
      </w:pPr>
      <w:r w:rsidRPr="002134F8">
        <w:rPr>
          <w:szCs w:val="24"/>
          <w:lang w:val="de-CH"/>
        </w:rPr>
        <w:t>Arbeitsweg</w:t>
      </w:r>
      <w:r w:rsidR="0029261D" w:rsidRPr="002134F8">
        <w:rPr>
          <w:szCs w:val="24"/>
          <w:lang w:val="de-CH"/>
        </w:rPr>
        <w:t xml:space="preserve"> der Mitarbeitenden</w:t>
      </w:r>
    </w:p>
    <w:p w14:paraId="629096FF" w14:textId="6959E328" w:rsidR="0029261D" w:rsidRPr="002134F8" w:rsidRDefault="0029261D" w:rsidP="00475386">
      <w:pPr>
        <w:pStyle w:val="Listenabsatz"/>
        <w:numPr>
          <w:ilvl w:val="0"/>
          <w:numId w:val="28"/>
        </w:numPr>
        <w:rPr>
          <w:szCs w:val="24"/>
          <w:lang w:val="de-CH"/>
        </w:rPr>
      </w:pPr>
      <w:r w:rsidRPr="002134F8">
        <w:rPr>
          <w:szCs w:val="24"/>
          <w:lang w:val="de-CH"/>
        </w:rPr>
        <w:t xml:space="preserve">Geschäftsreisen </w:t>
      </w:r>
      <w:r w:rsidR="00A41E12" w:rsidRPr="002134F8">
        <w:rPr>
          <w:szCs w:val="24"/>
          <w:lang w:val="de-CH"/>
        </w:rPr>
        <w:t>(</w:t>
      </w:r>
      <w:r w:rsidR="00C46587" w:rsidRPr="002134F8">
        <w:rPr>
          <w:szCs w:val="24"/>
          <w:lang w:val="de-CH"/>
        </w:rPr>
        <w:t xml:space="preserve">alle Verkehrsmittel </w:t>
      </w:r>
      <w:r w:rsidR="00A41E12" w:rsidRPr="002134F8">
        <w:rPr>
          <w:szCs w:val="24"/>
          <w:lang w:val="de-CH"/>
        </w:rPr>
        <w:t>inkl. Flüge)</w:t>
      </w:r>
    </w:p>
    <w:p w14:paraId="5D9C2F2C" w14:textId="04DD6005" w:rsidR="00A41E12" w:rsidRPr="002134F8" w:rsidRDefault="00A41E12" w:rsidP="00475386">
      <w:pPr>
        <w:pStyle w:val="Listenabsatz"/>
        <w:numPr>
          <w:ilvl w:val="0"/>
          <w:numId w:val="28"/>
        </w:numPr>
        <w:rPr>
          <w:szCs w:val="24"/>
          <w:lang w:val="de-CH"/>
        </w:rPr>
      </w:pPr>
      <w:r w:rsidRPr="002134F8">
        <w:rPr>
          <w:szCs w:val="24"/>
          <w:lang w:val="de-CH"/>
        </w:rPr>
        <w:t>Übernachtungen auf Geschäftsreisen</w:t>
      </w:r>
    </w:p>
    <w:p w14:paraId="0E0BC9AA" w14:textId="77777777" w:rsidR="00C46587" w:rsidRPr="002134F8" w:rsidRDefault="00C46587" w:rsidP="00475386">
      <w:pPr>
        <w:pStyle w:val="Listenabsatz"/>
        <w:numPr>
          <w:ilvl w:val="0"/>
          <w:numId w:val="28"/>
        </w:numPr>
        <w:rPr>
          <w:szCs w:val="24"/>
          <w:lang w:val="de-CH"/>
        </w:rPr>
      </w:pPr>
      <w:r w:rsidRPr="002134F8">
        <w:rPr>
          <w:szCs w:val="24"/>
          <w:lang w:val="de-CH"/>
        </w:rPr>
        <w:t>Verpflegung auf Geschäftsreisen</w:t>
      </w:r>
    </w:p>
    <w:p w14:paraId="0B9C80F4" w14:textId="72753DC3" w:rsidR="00C46587" w:rsidRPr="002134F8" w:rsidRDefault="00C46587" w:rsidP="00475386">
      <w:pPr>
        <w:pStyle w:val="Listenabsatz"/>
        <w:numPr>
          <w:ilvl w:val="0"/>
          <w:numId w:val="28"/>
        </w:numPr>
        <w:rPr>
          <w:szCs w:val="24"/>
          <w:lang w:val="de-CH"/>
        </w:rPr>
      </w:pPr>
      <w:r w:rsidRPr="002134F8">
        <w:rPr>
          <w:szCs w:val="24"/>
          <w:lang w:val="de-CH"/>
        </w:rPr>
        <w:t>Material (</w:t>
      </w:r>
      <w:r w:rsidR="007B3FE1" w:rsidRPr="002134F8">
        <w:rPr>
          <w:szCs w:val="24"/>
          <w:lang w:val="de-CH"/>
        </w:rPr>
        <w:t xml:space="preserve">Papier, </w:t>
      </w:r>
      <w:r w:rsidR="003B19B4" w:rsidRPr="002134F8">
        <w:rPr>
          <w:szCs w:val="24"/>
          <w:lang w:val="de-CH"/>
        </w:rPr>
        <w:t xml:space="preserve">eingekaufte </w:t>
      </w:r>
      <w:r w:rsidRPr="002134F8">
        <w:rPr>
          <w:szCs w:val="24"/>
          <w:lang w:val="de-CH"/>
        </w:rPr>
        <w:t>Druck</w:t>
      </w:r>
      <w:r w:rsidR="003B19B4" w:rsidRPr="002134F8">
        <w:rPr>
          <w:szCs w:val="24"/>
          <w:lang w:val="de-CH"/>
        </w:rPr>
        <w:t>sachen</w:t>
      </w:r>
      <w:r w:rsidRPr="002134F8">
        <w:rPr>
          <w:szCs w:val="24"/>
          <w:lang w:val="de-CH"/>
        </w:rPr>
        <w:t>, Elektronikgeräte)</w:t>
      </w:r>
      <w:r w:rsidR="00623809" w:rsidRPr="002134F8">
        <w:rPr>
          <w:rStyle w:val="Funotenzeichen"/>
          <w:szCs w:val="24"/>
          <w:lang w:val="de-CH"/>
        </w:rPr>
        <w:footnoteReference w:id="2"/>
      </w:r>
    </w:p>
    <w:p w14:paraId="09CBD8D9" w14:textId="5F6F6422" w:rsidR="00C46587" w:rsidRPr="002134F8" w:rsidRDefault="00C46587" w:rsidP="00475386">
      <w:pPr>
        <w:pStyle w:val="Listenabsatz"/>
        <w:numPr>
          <w:ilvl w:val="0"/>
          <w:numId w:val="28"/>
        </w:numPr>
        <w:rPr>
          <w:szCs w:val="24"/>
          <w:lang w:val="de-CH"/>
        </w:rPr>
      </w:pPr>
      <w:r w:rsidRPr="002134F8">
        <w:rPr>
          <w:szCs w:val="24"/>
          <w:lang w:val="de-CH"/>
        </w:rPr>
        <w:t>Abfall</w:t>
      </w:r>
      <w:r w:rsidR="00E06C9C" w:rsidRPr="002134F8">
        <w:rPr>
          <w:szCs w:val="24"/>
          <w:lang w:val="de-CH"/>
        </w:rPr>
        <w:t xml:space="preserve"> &amp; Elektronikschrott</w:t>
      </w:r>
      <w:r w:rsidR="00FF4BBA" w:rsidRPr="002134F8">
        <w:rPr>
          <w:szCs w:val="24"/>
          <w:lang w:val="de-CH"/>
        </w:rPr>
        <w:t xml:space="preserve"> (</w:t>
      </w:r>
      <w:r w:rsidR="00C55C74" w:rsidRPr="002134F8">
        <w:rPr>
          <w:szCs w:val="24"/>
          <w:lang w:val="de-CH"/>
        </w:rPr>
        <w:t>inkl. Toner und Leitungswasser)</w:t>
      </w:r>
    </w:p>
    <w:p w14:paraId="0E9B4DF0" w14:textId="77777777" w:rsidR="00BF0513" w:rsidRPr="002134F8" w:rsidRDefault="00BF0513" w:rsidP="00475386">
      <w:pPr>
        <w:pStyle w:val="Listenabsatz"/>
        <w:rPr>
          <w:szCs w:val="24"/>
          <w:lang w:val="de-CH"/>
        </w:rPr>
      </w:pPr>
    </w:p>
    <w:p w14:paraId="4EB78CD6" w14:textId="43CCCD7F" w:rsidR="00BF0513" w:rsidRPr="002134F8" w:rsidRDefault="00BF0513" w:rsidP="00475386">
      <w:pPr>
        <w:rPr>
          <w:rFonts w:ascii="Calibri" w:hAnsi="Calibri" w:cs="Calibri"/>
          <w:sz w:val="22"/>
          <w:szCs w:val="24"/>
          <w:lang w:val="de-CH"/>
        </w:rPr>
      </w:pPr>
      <w:r w:rsidRPr="002134F8">
        <w:rPr>
          <w:rFonts w:ascii="Calibri" w:hAnsi="Calibri" w:cs="Calibri"/>
          <w:sz w:val="22"/>
          <w:szCs w:val="24"/>
          <w:lang w:val="de-CH"/>
        </w:rPr>
        <w:t xml:space="preserve">Für die </w:t>
      </w:r>
      <w:r w:rsidRPr="00744913">
        <w:rPr>
          <w:rFonts w:ascii="Calibri" w:hAnsi="Calibri" w:cs="Calibri"/>
          <w:sz w:val="22"/>
          <w:szCs w:val="24"/>
          <w:lang w:val="de-CH"/>
        </w:rPr>
        <w:t>Kader</w:t>
      </w:r>
      <w:r w:rsidRPr="002134F8">
        <w:rPr>
          <w:rFonts w:ascii="Calibri" w:hAnsi="Calibri" w:cs="Calibri"/>
          <w:sz w:val="22"/>
          <w:szCs w:val="24"/>
          <w:lang w:val="de-CH"/>
        </w:rPr>
        <w:t xml:space="preserve">aktivitäten </w:t>
      </w:r>
      <w:r w:rsidR="00744913">
        <w:rPr>
          <w:rFonts w:ascii="Calibri" w:hAnsi="Calibri" w:cs="Calibri"/>
          <w:sz w:val="22"/>
          <w:szCs w:val="24"/>
          <w:lang w:val="de-CH"/>
        </w:rPr>
        <w:t xml:space="preserve">der Sportverbände </w:t>
      </w:r>
      <w:r w:rsidRPr="002134F8">
        <w:rPr>
          <w:rFonts w:ascii="Calibri" w:hAnsi="Calibri" w:cs="Calibri"/>
          <w:sz w:val="22"/>
          <w:szCs w:val="24"/>
          <w:lang w:val="de-CH"/>
        </w:rPr>
        <w:t>müssen folgende Emissionsquellen identifiziert werden:</w:t>
      </w:r>
    </w:p>
    <w:p w14:paraId="72A2CBD9" w14:textId="32274529" w:rsidR="00BF0513" w:rsidRPr="002134F8" w:rsidRDefault="00BF0513" w:rsidP="00475386">
      <w:pPr>
        <w:pStyle w:val="Listenabsatz"/>
        <w:numPr>
          <w:ilvl w:val="0"/>
          <w:numId w:val="29"/>
        </w:numPr>
        <w:rPr>
          <w:szCs w:val="24"/>
          <w:lang w:val="de-CH"/>
        </w:rPr>
      </w:pPr>
      <w:r w:rsidRPr="002134F8">
        <w:rPr>
          <w:szCs w:val="24"/>
          <w:lang w:val="de-CH"/>
        </w:rPr>
        <w:t>An- &amp; Abreise an nationale oder internationale Wett</w:t>
      </w:r>
      <w:r w:rsidR="00E779F0" w:rsidRPr="002134F8">
        <w:rPr>
          <w:szCs w:val="24"/>
          <w:lang w:val="de-CH"/>
        </w:rPr>
        <w:t>k</w:t>
      </w:r>
      <w:r w:rsidR="00732FBE" w:rsidRPr="002134F8">
        <w:rPr>
          <w:szCs w:val="24"/>
          <w:lang w:val="de-CH"/>
        </w:rPr>
        <w:t>ampforte</w:t>
      </w:r>
    </w:p>
    <w:p w14:paraId="6A73496D" w14:textId="77777777" w:rsidR="00BF0513" w:rsidRPr="002134F8" w:rsidRDefault="00BF0513" w:rsidP="00475386">
      <w:pPr>
        <w:pStyle w:val="Listenabsatz"/>
        <w:numPr>
          <w:ilvl w:val="0"/>
          <w:numId w:val="29"/>
        </w:numPr>
        <w:rPr>
          <w:szCs w:val="24"/>
          <w:lang w:val="de-CH"/>
        </w:rPr>
      </w:pPr>
      <w:r w:rsidRPr="002134F8">
        <w:rPr>
          <w:szCs w:val="24"/>
          <w:lang w:val="de-CH"/>
        </w:rPr>
        <w:t>Übernachtungen</w:t>
      </w:r>
    </w:p>
    <w:p w14:paraId="3D30DC9A" w14:textId="77777777" w:rsidR="00822465" w:rsidRPr="002134F8" w:rsidRDefault="00822465" w:rsidP="00475386">
      <w:pPr>
        <w:rPr>
          <w:rFonts w:ascii="Calibri" w:hAnsi="Calibri" w:cs="Calibri"/>
          <w:szCs w:val="24"/>
          <w:lang w:val="de-CH"/>
        </w:rPr>
      </w:pPr>
    </w:p>
    <w:p w14:paraId="7281CAEC" w14:textId="695EF13A" w:rsidR="00863C82" w:rsidRPr="002134F8" w:rsidRDefault="00B66B2F" w:rsidP="002846DA">
      <w:pPr>
        <w:rPr>
          <w:rFonts w:ascii="Calibri" w:hAnsi="Calibri" w:cs="Calibri"/>
          <w:b/>
          <w:bCs/>
          <w:sz w:val="24"/>
          <w:szCs w:val="24"/>
          <w:lang w:val="de-CH"/>
        </w:rPr>
      </w:pPr>
      <w:r w:rsidRPr="002134F8">
        <w:rPr>
          <w:rFonts w:ascii="Calibri" w:hAnsi="Calibri" w:cs="Calibri"/>
          <w:b/>
          <w:bCs/>
          <w:sz w:val="24"/>
          <w:szCs w:val="24"/>
          <w:lang w:val="de-CH"/>
        </w:rPr>
        <w:lastRenderedPageBreak/>
        <w:t xml:space="preserve">2. </w:t>
      </w:r>
      <w:r w:rsidR="00863C82" w:rsidRPr="002134F8">
        <w:rPr>
          <w:rFonts w:ascii="Calibri" w:hAnsi="Calibri" w:cs="Calibri"/>
          <w:b/>
          <w:bCs/>
          <w:sz w:val="24"/>
          <w:szCs w:val="24"/>
          <w:lang w:val="de-CH"/>
        </w:rPr>
        <w:t>Energie</w:t>
      </w:r>
    </w:p>
    <w:p w14:paraId="7852B6A4" w14:textId="739C39AA" w:rsidR="00863C82" w:rsidRPr="002134F8" w:rsidRDefault="00863C82" w:rsidP="00475386">
      <w:pPr>
        <w:pStyle w:val="Listenabsatz"/>
        <w:numPr>
          <w:ilvl w:val="0"/>
          <w:numId w:val="30"/>
        </w:numPr>
        <w:rPr>
          <w:szCs w:val="24"/>
          <w:lang w:val="de-CH"/>
        </w:rPr>
      </w:pPr>
      <w:r w:rsidRPr="002134F8">
        <w:rPr>
          <w:szCs w:val="24"/>
          <w:lang w:val="de-CH"/>
        </w:rPr>
        <w:t xml:space="preserve">Die </w:t>
      </w:r>
      <w:r w:rsidRPr="002134F8">
        <w:rPr>
          <w:b/>
          <w:bCs/>
          <w:szCs w:val="24"/>
          <w:lang w:val="de-CH"/>
        </w:rPr>
        <w:t>Daten zum Stromverbrauch sowie der Wärmeenergie</w:t>
      </w:r>
      <w:r w:rsidRPr="002134F8">
        <w:rPr>
          <w:szCs w:val="24"/>
          <w:lang w:val="de-CH"/>
        </w:rPr>
        <w:t xml:space="preserve"> können mittels Nebenkostenabrechnungen erhoben werden.</w:t>
      </w:r>
    </w:p>
    <w:p w14:paraId="1E77DA79" w14:textId="7FA45C9F" w:rsidR="004A2ADE" w:rsidRPr="002134F8" w:rsidRDefault="002507DE" w:rsidP="00475386">
      <w:pPr>
        <w:pStyle w:val="Listenabsatz"/>
        <w:numPr>
          <w:ilvl w:val="0"/>
          <w:numId w:val="30"/>
        </w:numPr>
        <w:rPr>
          <w:szCs w:val="24"/>
          <w:lang w:val="de-CH"/>
        </w:rPr>
      </w:pPr>
      <w:r w:rsidRPr="002134F8">
        <w:rPr>
          <w:szCs w:val="24"/>
          <w:lang w:val="de-CH"/>
        </w:rPr>
        <w:t>Online-Speicherdienste</w:t>
      </w:r>
      <w:r w:rsidR="001D363B" w:rsidRPr="002134F8">
        <w:rPr>
          <w:szCs w:val="24"/>
          <w:lang w:val="de-CH"/>
        </w:rPr>
        <w:t xml:space="preserve">: </w:t>
      </w:r>
      <w:r w:rsidR="000354C4" w:rsidRPr="002134F8">
        <w:rPr>
          <w:szCs w:val="24"/>
          <w:lang w:val="de-CH"/>
        </w:rPr>
        <w:t>Die Informationen zum</w:t>
      </w:r>
      <w:r w:rsidR="00260411" w:rsidRPr="002134F8">
        <w:rPr>
          <w:szCs w:val="24"/>
          <w:lang w:val="de-CH"/>
        </w:rPr>
        <w:t xml:space="preserve"> genutzten </w:t>
      </w:r>
      <w:r w:rsidR="00260411" w:rsidRPr="002134F8">
        <w:rPr>
          <w:b/>
          <w:bCs/>
          <w:szCs w:val="24"/>
          <w:lang w:val="de-CH"/>
        </w:rPr>
        <w:t>Cloud-Speicher</w:t>
      </w:r>
      <w:r w:rsidR="000354C4" w:rsidRPr="002134F8">
        <w:rPr>
          <w:b/>
          <w:bCs/>
          <w:szCs w:val="24"/>
          <w:lang w:val="de-CH"/>
        </w:rPr>
        <w:t>platz</w:t>
      </w:r>
      <w:r w:rsidR="000354C4" w:rsidRPr="002134F8">
        <w:rPr>
          <w:szCs w:val="24"/>
          <w:lang w:val="de-CH"/>
        </w:rPr>
        <w:t xml:space="preserve"> </w:t>
      </w:r>
      <w:r w:rsidR="00AC6F5A" w:rsidRPr="002134F8">
        <w:rPr>
          <w:szCs w:val="24"/>
          <w:lang w:val="de-CH"/>
        </w:rPr>
        <w:t xml:space="preserve">können über das </w:t>
      </w:r>
      <w:r w:rsidRPr="002134F8">
        <w:rPr>
          <w:szCs w:val="24"/>
          <w:lang w:val="de-CH"/>
        </w:rPr>
        <w:t>jeweilige Benutzerk</w:t>
      </w:r>
      <w:r w:rsidR="00AC6F5A" w:rsidRPr="002134F8">
        <w:rPr>
          <w:szCs w:val="24"/>
          <w:lang w:val="de-CH"/>
        </w:rPr>
        <w:t>onto ermittelt werden</w:t>
      </w:r>
      <w:r w:rsidR="00C828B5" w:rsidRPr="002134F8">
        <w:rPr>
          <w:szCs w:val="24"/>
          <w:lang w:val="de-CH"/>
        </w:rPr>
        <w:t xml:space="preserve"> (in GB</w:t>
      </w:r>
      <w:r w:rsidR="0082798D" w:rsidRPr="002134F8">
        <w:rPr>
          <w:szCs w:val="24"/>
          <w:lang w:val="de-CH"/>
        </w:rPr>
        <w:t xml:space="preserve"> </w:t>
      </w:r>
      <w:r w:rsidR="0082798D" w:rsidRPr="007122EB">
        <w:rPr>
          <w:szCs w:val="24"/>
          <w:lang w:val="de-CH"/>
        </w:rPr>
        <w:t>angegeben</w:t>
      </w:r>
      <w:r w:rsidR="00C828B5" w:rsidRPr="002134F8">
        <w:rPr>
          <w:szCs w:val="24"/>
          <w:lang w:val="de-CH"/>
        </w:rPr>
        <w:t>)</w:t>
      </w:r>
      <w:r w:rsidR="00AC6F5A" w:rsidRPr="002134F8">
        <w:rPr>
          <w:szCs w:val="24"/>
          <w:lang w:val="de-CH"/>
        </w:rPr>
        <w:t>.</w:t>
      </w:r>
    </w:p>
    <w:p w14:paraId="31E836B0" w14:textId="24873F29" w:rsidR="000354C4" w:rsidRPr="002134F8" w:rsidRDefault="001D3A65" w:rsidP="00475386">
      <w:pPr>
        <w:pStyle w:val="Listenabsatz"/>
        <w:numPr>
          <w:ilvl w:val="0"/>
          <w:numId w:val="30"/>
        </w:numPr>
        <w:rPr>
          <w:szCs w:val="24"/>
          <w:lang w:val="de-CH"/>
        </w:rPr>
      </w:pPr>
      <w:r>
        <w:rPr>
          <w:szCs w:val="24"/>
          <w:lang w:val="de-CH"/>
        </w:rPr>
        <w:t xml:space="preserve">Übertragene Webdaten: </w:t>
      </w:r>
      <w:r w:rsidR="00893936" w:rsidRPr="002134F8">
        <w:rPr>
          <w:szCs w:val="24"/>
          <w:lang w:val="de-CH"/>
        </w:rPr>
        <w:t>Die Angaben zum</w:t>
      </w:r>
      <w:r w:rsidR="00B276F3" w:rsidRPr="002134F8">
        <w:rPr>
          <w:szCs w:val="24"/>
          <w:lang w:val="de-CH"/>
        </w:rPr>
        <w:t xml:space="preserve"> </w:t>
      </w:r>
      <w:r w:rsidR="00B276F3" w:rsidRPr="002134F8">
        <w:rPr>
          <w:b/>
          <w:bCs/>
          <w:szCs w:val="24"/>
          <w:lang w:val="de-CH"/>
        </w:rPr>
        <w:t>jährlichen Daten</w:t>
      </w:r>
      <w:r w:rsidR="00893936" w:rsidRPr="002134F8">
        <w:rPr>
          <w:b/>
          <w:bCs/>
          <w:szCs w:val="24"/>
          <w:lang w:val="de-CH"/>
        </w:rPr>
        <w:t>volumen</w:t>
      </w:r>
      <w:r w:rsidR="00826DBA" w:rsidRPr="002134F8">
        <w:rPr>
          <w:szCs w:val="24"/>
          <w:lang w:val="de-CH"/>
        </w:rPr>
        <w:t xml:space="preserve">, das durch die Nutzung von </w:t>
      </w:r>
      <w:r w:rsidR="00B352AC" w:rsidRPr="002134F8">
        <w:rPr>
          <w:szCs w:val="24"/>
          <w:lang w:val="de-CH"/>
        </w:rPr>
        <w:t>Internettechnologien über das Internet hoch- oder heruntergeladen wurde (</w:t>
      </w:r>
      <w:r w:rsidR="005C2D65" w:rsidRPr="002134F8">
        <w:rPr>
          <w:szCs w:val="24"/>
          <w:lang w:val="de-CH"/>
        </w:rPr>
        <w:t>b</w:t>
      </w:r>
      <w:r w:rsidR="0082798D" w:rsidRPr="002134F8">
        <w:rPr>
          <w:szCs w:val="24"/>
          <w:lang w:val="de-CH"/>
        </w:rPr>
        <w:t>eispielsweise</w:t>
      </w:r>
      <w:r w:rsidR="005C2D65" w:rsidRPr="002134F8">
        <w:rPr>
          <w:szCs w:val="24"/>
          <w:lang w:val="de-CH"/>
        </w:rPr>
        <w:t xml:space="preserve"> Streaming-Dienste, Internet-Browsing</w:t>
      </w:r>
      <w:r w:rsidR="00BC55B4" w:rsidRPr="002134F8">
        <w:rPr>
          <w:szCs w:val="24"/>
          <w:lang w:val="de-CH"/>
        </w:rPr>
        <w:t>, Kommunikation wie E-Mails</w:t>
      </w:r>
      <w:r w:rsidR="0082798D" w:rsidRPr="002134F8">
        <w:rPr>
          <w:szCs w:val="24"/>
          <w:lang w:val="de-CH"/>
        </w:rPr>
        <w:t xml:space="preserve"> und</w:t>
      </w:r>
      <w:r w:rsidR="00BC55B4" w:rsidRPr="002134F8">
        <w:rPr>
          <w:szCs w:val="24"/>
          <w:lang w:val="de-CH"/>
        </w:rPr>
        <w:t xml:space="preserve"> Chats)</w:t>
      </w:r>
      <w:r w:rsidR="008A3A29" w:rsidRPr="002134F8">
        <w:rPr>
          <w:szCs w:val="24"/>
          <w:lang w:val="de-CH"/>
        </w:rPr>
        <w:t>,</w:t>
      </w:r>
      <w:r w:rsidR="00BC55B4" w:rsidRPr="002134F8">
        <w:rPr>
          <w:szCs w:val="24"/>
          <w:lang w:val="de-CH"/>
        </w:rPr>
        <w:t xml:space="preserve"> können </w:t>
      </w:r>
      <w:r w:rsidR="0082798D" w:rsidRPr="002134F8">
        <w:rPr>
          <w:szCs w:val="24"/>
          <w:lang w:val="de-CH"/>
        </w:rPr>
        <w:t>entweder</w:t>
      </w:r>
      <w:r w:rsidR="00BC55B4" w:rsidRPr="002134F8">
        <w:rPr>
          <w:szCs w:val="24"/>
          <w:lang w:val="de-CH"/>
        </w:rPr>
        <w:t xml:space="preserve"> von </w:t>
      </w:r>
      <w:r w:rsidR="008D6462" w:rsidRPr="002134F8">
        <w:rPr>
          <w:szCs w:val="24"/>
          <w:lang w:val="de-CH"/>
        </w:rPr>
        <w:t xml:space="preserve">der </w:t>
      </w:r>
      <w:r w:rsidR="009639B6" w:rsidRPr="002134F8">
        <w:rPr>
          <w:szCs w:val="24"/>
          <w:lang w:val="de-CH"/>
        </w:rPr>
        <w:t xml:space="preserve">internen </w:t>
      </w:r>
      <w:r w:rsidR="008D6462" w:rsidRPr="002134F8">
        <w:rPr>
          <w:szCs w:val="24"/>
          <w:lang w:val="de-CH"/>
        </w:rPr>
        <w:t xml:space="preserve">IT </w:t>
      </w:r>
      <w:r w:rsidR="0082798D" w:rsidRPr="002134F8">
        <w:rPr>
          <w:szCs w:val="24"/>
          <w:lang w:val="de-CH"/>
        </w:rPr>
        <w:t>oder</w:t>
      </w:r>
      <w:r w:rsidR="009639B6" w:rsidRPr="002134F8">
        <w:rPr>
          <w:szCs w:val="24"/>
          <w:lang w:val="de-CH"/>
        </w:rPr>
        <w:t xml:space="preserve"> </w:t>
      </w:r>
      <w:r w:rsidR="00893936" w:rsidRPr="002134F8">
        <w:rPr>
          <w:szCs w:val="24"/>
          <w:lang w:val="de-CH"/>
        </w:rPr>
        <w:t>von</w:t>
      </w:r>
      <w:r w:rsidR="008D6462" w:rsidRPr="002134F8">
        <w:rPr>
          <w:szCs w:val="24"/>
          <w:lang w:val="de-CH"/>
        </w:rPr>
        <w:t xml:space="preserve"> </w:t>
      </w:r>
      <w:r w:rsidR="009639B6" w:rsidRPr="002134F8">
        <w:rPr>
          <w:szCs w:val="24"/>
          <w:lang w:val="de-CH"/>
        </w:rPr>
        <w:t>externen IT-Anbietern bereitgestellt werden.</w:t>
      </w:r>
      <w:r w:rsidR="00D9598D">
        <w:rPr>
          <w:szCs w:val="24"/>
          <w:lang w:val="de-CH"/>
        </w:rPr>
        <w:t xml:space="preserve"> Falls </w:t>
      </w:r>
      <w:r w:rsidR="00220C75">
        <w:rPr>
          <w:szCs w:val="24"/>
          <w:lang w:val="de-CH"/>
        </w:rPr>
        <w:t>es nicht möglich ist</w:t>
      </w:r>
      <w:r w:rsidR="003539D0">
        <w:rPr>
          <w:szCs w:val="24"/>
          <w:lang w:val="de-CH"/>
        </w:rPr>
        <w:t>,</w:t>
      </w:r>
      <w:r w:rsidR="00220C75">
        <w:rPr>
          <w:szCs w:val="24"/>
          <w:lang w:val="de-CH"/>
        </w:rPr>
        <w:t xml:space="preserve"> </w:t>
      </w:r>
      <w:r w:rsidR="00D9598D">
        <w:rPr>
          <w:szCs w:val="24"/>
          <w:lang w:val="de-CH"/>
        </w:rPr>
        <w:t>die</w:t>
      </w:r>
      <w:r w:rsidR="00220C75">
        <w:rPr>
          <w:szCs w:val="24"/>
          <w:lang w:val="de-CH"/>
        </w:rPr>
        <w:t>se Angaben herauszufinden,</w:t>
      </w:r>
      <w:r w:rsidR="00324162">
        <w:rPr>
          <w:szCs w:val="24"/>
          <w:lang w:val="de-CH"/>
        </w:rPr>
        <w:t xml:space="preserve"> können auch Erfahrungswerte verwendet werden.</w:t>
      </w:r>
    </w:p>
    <w:p w14:paraId="7ED7F71E" w14:textId="77777777" w:rsidR="00822465" w:rsidRPr="002134F8" w:rsidRDefault="00822465" w:rsidP="00475386">
      <w:pPr>
        <w:ind w:left="360"/>
        <w:rPr>
          <w:rFonts w:ascii="Calibri" w:hAnsi="Calibri" w:cs="Calibri"/>
          <w:szCs w:val="24"/>
          <w:lang w:val="de-CH"/>
        </w:rPr>
      </w:pPr>
    </w:p>
    <w:p w14:paraId="1835BBF9" w14:textId="5C26ADCD" w:rsidR="00863C82" w:rsidRPr="002134F8" w:rsidRDefault="00B66B2F" w:rsidP="002846DA">
      <w:pPr>
        <w:rPr>
          <w:rFonts w:ascii="Calibri" w:hAnsi="Calibri" w:cs="Calibri"/>
          <w:b/>
          <w:bCs/>
          <w:sz w:val="24"/>
          <w:szCs w:val="24"/>
          <w:lang w:val="de-CH"/>
        </w:rPr>
      </w:pPr>
      <w:r w:rsidRPr="002134F8">
        <w:rPr>
          <w:rFonts w:ascii="Calibri" w:hAnsi="Calibri" w:cs="Calibri"/>
          <w:b/>
          <w:bCs/>
          <w:sz w:val="24"/>
          <w:szCs w:val="24"/>
          <w:lang w:val="de-CH"/>
        </w:rPr>
        <w:t xml:space="preserve">3. </w:t>
      </w:r>
      <w:r w:rsidR="00863C82" w:rsidRPr="002134F8">
        <w:rPr>
          <w:rFonts w:ascii="Calibri" w:hAnsi="Calibri" w:cs="Calibri"/>
          <w:b/>
          <w:bCs/>
          <w:sz w:val="24"/>
          <w:szCs w:val="24"/>
          <w:lang w:val="de-CH"/>
        </w:rPr>
        <w:t>Mobilität</w:t>
      </w:r>
      <w:r w:rsidR="001566DA" w:rsidRPr="002134F8">
        <w:rPr>
          <w:rFonts w:ascii="Calibri" w:hAnsi="Calibri" w:cs="Calibri"/>
          <w:b/>
          <w:bCs/>
          <w:sz w:val="24"/>
          <w:szCs w:val="24"/>
          <w:vertAlign w:val="superscript"/>
        </w:rPr>
        <w:footnoteReference w:id="3"/>
      </w:r>
    </w:p>
    <w:p w14:paraId="1DE0EBE9" w14:textId="609AB5B5" w:rsidR="00863C82" w:rsidRPr="002134F8" w:rsidRDefault="00863C82" w:rsidP="00475386">
      <w:pPr>
        <w:pStyle w:val="Listenabsatz"/>
        <w:numPr>
          <w:ilvl w:val="0"/>
          <w:numId w:val="31"/>
        </w:numPr>
        <w:rPr>
          <w:szCs w:val="24"/>
          <w:lang w:val="de-CH"/>
        </w:rPr>
      </w:pPr>
      <w:r w:rsidRPr="002134F8">
        <w:rPr>
          <w:szCs w:val="24"/>
          <w:lang w:val="de-CH"/>
        </w:rPr>
        <w:t xml:space="preserve">Die Daten </w:t>
      </w:r>
      <w:r w:rsidR="00EA7030" w:rsidRPr="002134F8">
        <w:rPr>
          <w:szCs w:val="24"/>
          <w:lang w:val="de-CH"/>
        </w:rPr>
        <w:t xml:space="preserve">zur </w:t>
      </w:r>
      <w:r w:rsidR="00EA7030" w:rsidRPr="002134F8">
        <w:rPr>
          <w:b/>
          <w:bCs/>
          <w:szCs w:val="24"/>
          <w:lang w:val="de-CH"/>
        </w:rPr>
        <w:t>Pend</w:t>
      </w:r>
      <w:r w:rsidR="00060CEC" w:rsidRPr="002134F8">
        <w:rPr>
          <w:b/>
          <w:bCs/>
          <w:szCs w:val="24"/>
          <w:lang w:val="de-CH"/>
        </w:rPr>
        <w:t>lerm</w:t>
      </w:r>
      <w:r w:rsidR="00EA7030" w:rsidRPr="002134F8">
        <w:rPr>
          <w:b/>
          <w:bCs/>
          <w:szCs w:val="24"/>
          <w:lang w:val="de-CH"/>
        </w:rPr>
        <w:t>obilität</w:t>
      </w:r>
      <w:r w:rsidRPr="002134F8">
        <w:rPr>
          <w:szCs w:val="24"/>
          <w:lang w:val="de-CH"/>
        </w:rPr>
        <w:t xml:space="preserve"> der Mitarbeitenden auf der Geschäftsstelle können mittels </w:t>
      </w:r>
      <w:r w:rsidR="0032022B" w:rsidRPr="002134F8">
        <w:rPr>
          <w:szCs w:val="24"/>
          <w:lang w:val="de-CH"/>
        </w:rPr>
        <w:t xml:space="preserve">Personaldaten oder </w:t>
      </w:r>
      <w:proofErr w:type="spellStart"/>
      <w:r w:rsidR="00AB7716" w:rsidRPr="002134F8">
        <w:rPr>
          <w:szCs w:val="24"/>
          <w:lang w:val="de-CH"/>
        </w:rPr>
        <w:t>Mitarbeitendenbefragung</w:t>
      </w:r>
      <w:proofErr w:type="spellEnd"/>
      <w:r w:rsidRPr="002134F8">
        <w:rPr>
          <w:szCs w:val="24"/>
          <w:lang w:val="de-CH"/>
        </w:rPr>
        <w:t xml:space="preserve"> erhoben werden.</w:t>
      </w:r>
    </w:p>
    <w:p w14:paraId="6BA231BB" w14:textId="02964DCD" w:rsidR="00EB5EC4" w:rsidRPr="002134F8" w:rsidRDefault="00863C82" w:rsidP="00475386">
      <w:pPr>
        <w:pStyle w:val="Listenabsatz"/>
        <w:numPr>
          <w:ilvl w:val="0"/>
          <w:numId w:val="31"/>
        </w:numPr>
        <w:rPr>
          <w:szCs w:val="24"/>
          <w:lang w:val="de-CH"/>
        </w:rPr>
      </w:pPr>
      <w:r w:rsidRPr="002134F8">
        <w:rPr>
          <w:szCs w:val="24"/>
          <w:lang w:val="de-CH"/>
        </w:rPr>
        <w:t xml:space="preserve">Die Kategorie «Geschäftsreisen» umfasst die </w:t>
      </w:r>
      <w:r w:rsidRPr="002134F8">
        <w:rPr>
          <w:b/>
          <w:bCs/>
          <w:szCs w:val="24"/>
          <w:lang w:val="de-CH"/>
        </w:rPr>
        <w:t>Mobilität (öffentliche</w:t>
      </w:r>
      <w:r w:rsidR="00634D1A" w:rsidRPr="002134F8">
        <w:rPr>
          <w:b/>
          <w:bCs/>
          <w:szCs w:val="24"/>
          <w:lang w:val="de-CH"/>
        </w:rPr>
        <w:t>r</w:t>
      </w:r>
      <w:r w:rsidRPr="002134F8">
        <w:rPr>
          <w:b/>
          <w:bCs/>
          <w:szCs w:val="24"/>
          <w:lang w:val="de-CH"/>
        </w:rPr>
        <w:t xml:space="preserve"> Verkehr, </w:t>
      </w:r>
      <w:r w:rsidR="001D7BA6" w:rsidRPr="002134F8">
        <w:rPr>
          <w:b/>
          <w:bCs/>
          <w:szCs w:val="24"/>
          <w:lang w:val="de-CH"/>
        </w:rPr>
        <w:t>Auto</w:t>
      </w:r>
      <w:r w:rsidRPr="002134F8">
        <w:rPr>
          <w:b/>
          <w:bCs/>
          <w:szCs w:val="24"/>
          <w:lang w:val="de-CH"/>
        </w:rPr>
        <w:t>, Flüge)</w:t>
      </w:r>
      <w:r w:rsidRPr="002134F8">
        <w:rPr>
          <w:szCs w:val="24"/>
          <w:lang w:val="de-CH"/>
        </w:rPr>
        <w:t xml:space="preserve"> sowie </w:t>
      </w:r>
      <w:r w:rsidR="009816A0" w:rsidRPr="002134F8">
        <w:rPr>
          <w:szCs w:val="24"/>
          <w:lang w:val="de-CH"/>
        </w:rPr>
        <w:t>die</w:t>
      </w:r>
      <w:r w:rsidR="008268B7" w:rsidRPr="002134F8">
        <w:rPr>
          <w:szCs w:val="24"/>
          <w:lang w:val="de-CH"/>
        </w:rPr>
        <w:t xml:space="preserve"> </w:t>
      </w:r>
      <w:r w:rsidR="00DE469C" w:rsidRPr="002134F8">
        <w:rPr>
          <w:b/>
          <w:bCs/>
          <w:szCs w:val="24"/>
          <w:lang w:val="de-CH"/>
        </w:rPr>
        <w:t>Hotelü</w:t>
      </w:r>
      <w:r w:rsidRPr="002134F8">
        <w:rPr>
          <w:b/>
          <w:bCs/>
          <w:szCs w:val="24"/>
          <w:lang w:val="de-CH"/>
        </w:rPr>
        <w:t>bernachtungen</w:t>
      </w:r>
      <w:r w:rsidRPr="002134F8">
        <w:rPr>
          <w:szCs w:val="24"/>
          <w:lang w:val="de-CH"/>
        </w:rPr>
        <w:t xml:space="preserve"> bei Geschäftsreisen</w:t>
      </w:r>
      <w:r w:rsidR="00F62495" w:rsidRPr="002134F8">
        <w:rPr>
          <w:szCs w:val="24"/>
          <w:lang w:val="de-CH"/>
        </w:rPr>
        <w:t xml:space="preserve">. </w:t>
      </w:r>
      <w:r w:rsidR="00364597" w:rsidRPr="002134F8">
        <w:rPr>
          <w:szCs w:val="24"/>
          <w:lang w:val="de-CH"/>
        </w:rPr>
        <w:t>Diese Date</w:t>
      </w:r>
      <w:r w:rsidR="00555962" w:rsidRPr="002134F8">
        <w:rPr>
          <w:szCs w:val="24"/>
          <w:lang w:val="de-CH"/>
        </w:rPr>
        <w:t xml:space="preserve">n können </w:t>
      </w:r>
      <w:r w:rsidR="00ED5E9A" w:rsidRPr="002134F8">
        <w:rPr>
          <w:szCs w:val="24"/>
          <w:lang w:val="de-CH"/>
        </w:rPr>
        <w:t>mittels Belege</w:t>
      </w:r>
      <w:r w:rsidR="004F2A3B" w:rsidRPr="002134F8">
        <w:rPr>
          <w:szCs w:val="24"/>
          <w:lang w:val="de-CH"/>
        </w:rPr>
        <w:t xml:space="preserve"> der Buchhaltung</w:t>
      </w:r>
      <w:r w:rsidR="00555962" w:rsidRPr="002134F8">
        <w:rPr>
          <w:szCs w:val="24"/>
          <w:lang w:val="de-CH"/>
        </w:rPr>
        <w:t xml:space="preserve"> erhoben werden.</w:t>
      </w:r>
    </w:p>
    <w:p w14:paraId="75F5859F" w14:textId="6E58D114" w:rsidR="00D84BC8" w:rsidRPr="002134F8" w:rsidRDefault="00555962" w:rsidP="00475386">
      <w:pPr>
        <w:pStyle w:val="Listenabsatz"/>
        <w:numPr>
          <w:ilvl w:val="0"/>
          <w:numId w:val="31"/>
        </w:numPr>
        <w:rPr>
          <w:lang w:val="de-CH"/>
        </w:rPr>
      </w:pPr>
      <w:r w:rsidRPr="002134F8">
        <w:rPr>
          <w:lang w:val="de-CH"/>
        </w:rPr>
        <w:t xml:space="preserve">Die Kategorie </w:t>
      </w:r>
      <w:r w:rsidR="008616AB" w:rsidRPr="002134F8">
        <w:rPr>
          <w:lang w:val="de-CH"/>
        </w:rPr>
        <w:t xml:space="preserve">«Geschäftsreisen» umfasst </w:t>
      </w:r>
      <w:r w:rsidR="00B24563" w:rsidRPr="002134F8">
        <w:rPr>
          <w:lang w:val="de-CH"/>
        </w:rPr>
        <w:t xml:space="preserve">auch die Reise </w:t>
      </w:r>
      <w:r w:rsidR="006F4E92" w:rsidRPr="002134F8">
        <w:rPr>
          <w:lang w:val="de-CH"/>
        </w:rPr>
        <w:t>der Kader</w:t>
      </w:r>
      <w:r w:rsidR="0012231D" w:rsidRPr="002134F8">
        <w:rPr>
          <w:lang w:val="de-CH"/>
        </w:rPr>
        <w:t xml:space="preserve"> an </w:t>
      </w:r>
      <w:r w:rsidR="008D3961" w:rsidRPr="002134F8">
        <w:rPr>
          <w:lang w:val="de-CH"/>
        </w:rPr>
        <w:t>national</w:t>
      </w:r>
      <w:r w:rsidR="00B62725" w:rsidRPr="002134F8">
        <w:rPr>
          <w:lang w:val="de-CH"/>
        </w:rPr>
        <w:t>e</w:t>
      </w:r>
      <w:r w:rsidR="008D3961" w:rsidRPr="002134F8">
        <w:rPr>
          <w:lang w:val="de-CH"/>
        </w:rPr>
        <w:t xml:space="preserve"> &amp; internationale Wettk</w:t>
      </w:r>
      <w:r w:rsidR="00B62725" w:rsidRPr="002134F8">
        <w:rPr>
          <w:lang w:val="de-CH"/>
        </w:rPr>
        <w:t xml:space="preserve">ampforte </w:t>
      </w:r>
      <w:r w:rsidR="0085009A" w:rsidRPr="002134F8">
        <w:rPr>
          <w:b/>
          <w:bCs/>
          <w:lang w:val="de-CH"/>
        </w:rPr>
        <w:t>(öffentliche</w:t>
      </w:r>
      <w:r w:rsidR="00634D1A" w:rsidRPr="002134F8">
        <w:rPr>
          <w:b/>
          <w:bCs/>
          <w:lang w:val="de-CH"/>
        </w:rPr>
        <w:t>r</w:t>
      </w:r>
      <w:r w:rsidR="00412863" w:rsidRPr="002134F8">
        <w:rPr>
          <w:b/>
          <w:bCs/>
          <w:lang w:val="de-CH"/>
        </w:rPr>
        <w:t xml:space="preserve"> </w:t>
      </w:r>
      <w:r w:rsidR="0085009A" w:rsidRPr="002134F8">
        <w:rPr>
          <w:b/>
          <w:bCs/>
          <w:lang w:val="de-CH"/>
        </w:rPr>
        <w:t>Verkehr, Auto,</w:t>
      </w:r>
      <w:r w:rsidR="000F4F9D" w:rsidRPr="002134F8">
        <w:rPr>
          <w:b/>
          <w:bCs/>
          <w:lang w:val="de-CH"/>
        </w:rPr>
        <w:t xml:space="preserve"> Reisebusse,</w:t>
      </w:r>
      <w:r w:rsidR="0085009A" w:rsidRPr="002134F8">
        <w:rPr>
          <w:b/>
          <w:bCs/>
          <w:lang w:val="de-CH"/>
        </w:rPr>
        <w:t xml:space="preserve"> Flüge)</w:t>
      </w:r>
      <w:r w:rsidR="00F62495" w:rsidRPr="002134F8">
        <w:rPr>
          <w:b/>
          <w:bCs/>
          <w:lang w:val="de-CH"/>
        </w:rPr>
        <w:t xml:space="preserve"> inkl. </w:t>
      </w:r>
      <w:r w:rsidR="008268B7" w:rsidRPr="002134F8">
        <w:rPr>
          <w:b/>
          <w:bCs/>
          <w:lang w:val="de-CH"/>
        </w:rPr>
        <w:t>Hotelübernachtungen</w:t>
      </w:r>
      <w:r w:rsidR="00B24563" w:rsidRPr="002134F8">
        <w:rPr>
          <w:lang w:val="de-CH"/>
        </w:rPr>
        <w:t xml:space="preserve">. </w:t>
      </w:r>
      <w:r w:rsidR="00364597" w:rsidRPr="002134F8">
        <w:rPr>
          <w:lang w:val="de-CH"/>
        </w:rPr>
        <w:t>Diese Daten können mittels Teilnehmenden-Listen</w:t>
      </w:r>
      <w:r w:rsidR="00137DF1" w:rsidRPr="002134F8">
        <w:rPr>
          <w:lang w:val="de-CH"/>
        </w:rPr>
        <w:t xml:space="preserve"> und Belegen der Buchhaltung</w:t>
      </w:r>
      <w:r w:rsidR="00364597" w:rsidRPr="002134F8">
        <w:rPr>
          <w:lang w:val="de-CH"/>
        </w:rPr>
        <w:t xml:space="preserve"> erhoben werden.</w:t>
      </w:r>
    </w:p>
    <w:p w14:paraId="1E25B70D" w14:textId="77777777" w:rsidR="00ED5E9A" w:rsidRPr="002134F8" w:rsidRDefault="00ED5E9A" w:rsidP="00475386">
      <w:pPr>
        <w:pStyle w:val="Listenabsatz"/>
        <w:rPr>
          <w:szCs w:val="24"/>
          <w:lang w:val="de-CH"/>
        </w:rPr>
      </w:pPr>
    </w:p>
    <w:p w14:paraId="11D83CB1" w14:textId="2E194F7F" w:rsidR="00863C82" w:rsidRPr="002134F8" w:rsidRDefault="00B66B2F" w:rsidP="002846DA">
      <w:pPr>
        <w:rPr>
          <w:rFonts w:ascii="Calibri" w:hAnsi="Calibri" w:cs="Calibri"/>
          <w:b/>
          <w:bCs/>
          <w:sz w:val="24"/>
          <w:szCs w:val="24"/>
          <w:lang w:val="de-CH"/>
        </w:rPr>
      </w:pPr>
      <w:r w:rsidRPr="002134F8">
        <w:rPr>
          <w:rFonts w:ascii="Calibri" w:hAnsi="Calibri" w:cs="Calibri"/>
          <w:b/>
          <w:bCs/>
          <w:sz w:val="24"/>
          <w:szCs w:val="24"/>
          <w:lang w:val="de-CH"/>
        </w:rPr>
        <w:t xml:space="preserve">4. </w:t>
      </w:r>
      <w:r w:rsidR="00863C82" w:rsidRPr="002134F8">
        <w:rPr>
          <w:rFonts w:ascii="Calibri" w:hAnsi="Calibri" w:cs="Calibri"/>
          <w:b/>
          <w:bCs/>
          <w:sz w:val="24"/>
          <w:szCs w:val="24"/>
          <w:lang w:val="de-CH"/>
        </w:rPr>
        <w:t>Verpflegung</w:t>
      </w:r>
    </w:p>
    <w:p w14:paraId="2DAB2F18" w14:textId="5F27E0AF" w:rsidR="002540AD" w:rsidRPr="002134F8" w:rsidRDefault="002A4A5B" w:rsidP="00475386">
      <w:pPr>
        <w:pStyle w:val="Listenabsatz"/>
        <w:numPr>
          <w:ilvl w:val="0"/>
          <w:numId w:val="32"/>
        </w:numPr>
        <w:rPr>
          <w:szCs w:val="24"/>
          <w:lang w:val="de-CH"/>
        </w:rPr>
      </w:pPr>
      <w:r w:rsidRPr="002134F8">
        <w:rPr>
          <w:szCs w:val="24"/>
          <w:lang w:val="de-CH"/>
        </w:rPr>
        <w:t xml:space="preserve">Die Daten zur </w:t>
      </w:r>
      <w:r w:rsidRPr="002134F8">
        <w:rPr>
          <w:b/>
          <w:bCs/>
          <w:szCs w:val="24"/>
          <w:lang w:val="de-CH"/>
        </w:rPr>
        <w:t>Verpflegung auf Geschäftsreisen</w:t>
      </w:r>
      <w:r w:rsidRPr="002134F8">
        <w:rPr>
          <w:szCs w:val="24"/>
          <w:lang w:val="de-CH"/>
        </w:rPr>
        <w:t xml:space="preserve"> können </w:t>
      </w:r>
      <w:r w:rsidR="00A81877" w:rsidRPr="002134F8">
        <w:rPr>
          <w:szCs w:val="24"/>
          <w:lang w:val="de-CH"/>
        </w:rPr>
        <w:t>mittels Belege</w:t>
      </w:r>
      <w:r w:rsidRPr="002134F8">
        <w:rPr>
          <w:szCs w:val="24"/>
          <w:lang w:val="de-CH"/>
        </w:rPr>
        <w:t xml:space="preserve"> der Buchhaltung erhoben werden.</w:t>
      </w:r>
    </w:p>
    <w:p w14:paraId="3E4B4327" w14:textId="4BB2E3ED" w:rsidR="00D84BC8" w:rsidRPr="002134F8" w:rsidRDefault="00A81877" w:rsidP="00475386">
      <w:pPr>
        <w:pStyle w:val="Listenabsatz"/>
        <w:numPr>
          <w:ilvl w:val="0"/>
          <w:numId w:val="32"/>
        </w:numPr>
        <w:rPr>
          <w:szCs w:val="24"/>
          <w:lang w:val="de-CH"/>
        </w:rPr>
      </w:pPr>
      <w:r w:rsidRPr="002134F8">
        <w:rPr>
          <w:szCs w:val="24"/>
          <w:lang w:val="de-CH"/>
        </w:rPr>
        <w:t>Ist die Anzahl Hotelübernachtungen</w:t>
      </w:r>
      <w:r w:rsidR="003C13E7" w:rsidRPr="002134F8">
        <w:rPr>
          <w:szCs w:val="24"/>
          <w:lang w:val="de-CH"/>
        </w:rPr>
        <w:t xml:space="preserve"> bekannt, kann auch mit </w:t>
      </w:r>
      <w:r w:rsidR="003C13E7" w:rsidRPr="002134F8">
        <w:rPr>
          <w:b/>
          <w:bCs/>
          <w:szCs w:val="24"/>
          <w:lang w:val="de-CH"/>
        </w:rPr>
        <w:t>Schätzwerten</w:t>
      </w:r>
      <w:r w:rsidR="003C13E7" w:rsidRPr="002134F8">
        <w:rPr>
          <w:szCs w:val="24"/>
          <w:lang w:val="de-CH"/>
        </w:rPr>
        <w:t xml:space="preserve"> gerechnet werden: </w:t>
      </w:r>
      <w:r w:rsidR="00A23C73" w:rsidRPr="002134F8">
        <w:rPr>
          <w:szCs w:val="24"/>
          <w:lang w:val="de-CH"/>
        </w:rPr>
        <w:t>P</w:t>
      </w:r>
      <w:r w:rsidR="003C13E7" w:rsidRPr="002134F8">
        <w:rPr>
          <w:szCs w:val="24"/>
          <w:lang w:val="de-CH"/>
        </w:rPr>
        <w:t xml:space="preserve">ro Übernachtung </w:t>
      </w:r>
      <w:r w:rsidR="005965C8">
        <w:rPr>
          <w:szCs w:val="24"/>
          <w:lang w:val="de-CH"/>
        </w:rPr>
        <w:t>können</w:t>
      </w:r>
      <w:r w:rsidR="007F3B5C">
        <w:rPr>
          <w:szCs w:val="24"/>
          <w:lang w:val="de-CH"/>
        </w:rPr>
        <w:t xml:space="preserve"> </w:t>
      </w:r>
      <w:r w:rsidR="003C13E7" w:rsidRPr="002134F8">
        <w:rPr>
          <w:szCs w:val="24"/>
          <w:lang w:val="de-CH"/>
        </w:rPr>
        <w:t xml:space="preserve">drei Hauptmahlzeiten inkl. 0,5 </w:t>
      </w:r>
      <w:r w:rsidR="00EA07E0" w:rsidRPr="002134F8">
        <w:rPr>
          <w:szCs w:val="24"/>
          <w:lang w:val="de-CH"/>
        </w:rPr>
        <w:t>l</w:t>
      </w:r>
      <w:r w:rsidR="003C13E7" w:rsidRPr="002134F8">
        <w:rPr>
          <w:szCs w:val="24"/>
          <w:lang w:val="de-CH"/>
        </w:rPr>
        <w:t xml:space="preserve"> Getränke</w:t>
      </w:r>
      <w:r w:rsidR="00BC6332" w:rsidRPr="002134F8">
        <w:rPr>
          <w:szCs w:val="24"/>
          <w:lang w:val="de-CH"/>
        </w:rPr>
        <w:t xml:space="preserve"> </w:t>
      </w:r>
      <w:r w:rsidR="007F3B5C">
        <w:rPr>
          <w:szCs w:val="24"/>
          <w:lang w:val="de-CH"/>
        </w:rPr>
        <w:t>eingerechnet</w:t>
      </w:r>
      <w:r w:rsidR="005965C8">
        <w:rPr>
          <w:szCs w:val="24"/>
          <w:lang w:val="de-CH"/>
        </w:rPr>
        <w:t xml:space="preserve"> werden</w:t>
      </w:r>
      <w:r w:rsidR="007F3B5C">
        <w:rPr>
          <w:szCs w:val="24"/>
          <w:lang w:val="de-CH"/>
        </w:rPr>
        <w:t xml:space="preserve">. </w:t>
      </w:r>
      <w:r w:rsidR="008F0F90">
        <w:rPr>
          <w:szCs w:val="24"/>
          <w:lang w:val="de-CH"/>
        </w:rPr>
        <w:t xml:space="preserve">Zudem </w:t>
      </w:r>
      <w:r w:rsidR="005965C8">
        <w:rPr>
          <w:szCs w:val="24"/>
          <w:lang w:val="de-CH"/>
        </w:rPr>
        <w:t>können</w:t>
      </w:r>
      <w:r w:rsidR="008F0F90">
        <w:rPr>
          <w:szCs w:val="24"/>
          <w:lang w:val="de-CH"/>
        </w:rPr>
        <w:t xml:space="preserve"> für</w:t>
      </w:r>
      <w:r w:rsidR="007F3B5C">
        <w:rPr>
          <w:szCs w:val="24"/>
          <w:lang w:val="de-CH"/>
        </w:rPr>
        <w:t xml:space="preserve"> </w:t>
      </w:r>
      <w:r w:rsidR="00BC6332" w:rsidRPr="008F0F90">
        <w:rPr>
          <w:szCs w:val="24"/>
          <w:lang w:val="de-CH"/>
        </w:rPr>
        <w:t>2/3</w:t>
      </w:r>
      <w:r w:rsidR="00BC6332" w:rsidRPr="002134F8">
        <w:rPr>
          <w:szCs w:val="24"/>
          <w:lang w:val="de-CH"/>
        </w:rPr>
        <w:t xml:space="preserve"> </w:t>
      </w:r>
      <w:r w:rsidR="000968CD">
        <w:rPr>
          <w:szCs w:val="24"/>
          <w:lang w:val="de-CH"/>
        </w:rPr>
        <w:t xml:space="preserve">der Anzahl Hauptmahlzeiten </w:t>
      </w:r>
      <w:r w:rsidR="00BC6332" w:rsidRPr="002134F8">
        <w:rPr>
          <w:szCs w:val="24"/>
          <w:lang w:val="de-CH"/>
        </w:rPr>
        <w:t>Kaffee</w:t>
      </w:r>
      <w:r w:rsidR="000968CD">
        <w:rPr>
          <w:szCs w:val="24"/>
          <w:lang w:val="de-CH"/>
        </w:rPr>
        <w:t xml:space="preserve"> eingerechnet</w:t>
      </w:r>
      <w:r w:rsidR="005965C8">
        <w:rPr>
          <w:szCs w:val="24"/>
          <w:lang w:val="de-CH"/>
        </w:rPr>
        <w:t xml:space="preserve"> werden</w:t>
      </w:r>
      <w:r w:rsidR="00BC6332" w:rsidRPr="002134F8">
        <w:rPr>
          <w:szCs w:val="24"/>
          <w:lang w:val="de-CH"/>
        </w:rPr>
        <w:t>.</w:t>
      </w:r>
    </w:p>
    <w:p w14:paraId="3D73DE4D" w14:textId="77777777" w:rsidR="00CB1886" w:rsidRPr="002134F8" w:rsidRDefault="00CB1886" w:rsidP="00475386">
      <w:pPr>
        <w:pStyle w:val="Listenabsatz"/>
        <w:rPr>
          <w:szCs w:val="24"/>
          <w:lang w:val="de-CH"/>
        </w:rPr>
      </w:pPr>
    </w:p>
    <w:p w14:paraId="38C214A2" w14:textId="1683D617" w:rsidR="00863C82" w:rsidRPr="002134F8" w:rsidRDefault="00B66B2F" w:rsidP="002846DA">
      <w:pPr>
        <w:rPr>
          <w:rFonts w:ascii="Calibri" w:hAnsi="Calibri" w:cs="Calibri"/>
          <w:b/>
          <w:bCs/>
          <w:sz w:val="24"/>
          <w:szCs w:val="24"/>
          <w:lang w:val="de-CH"/>
        </w:rPr>
      </w:pPr>
      <w:r w:rsidRPr="002134F8">
        <w:rPr>
          <w:rFonts w:ascii="Calibri" w:hAnsi="Calibri" w:cs="Calibri"/>
          <w:b/>
          <w:bCs/>
          <w:sz w:val="24"/>
          <w:szCs w:val="24"/>
          <w:lang w:val="de-CH"/>
        </w:rPr>
        <w:t xml:space="preserve">5. </w:t>
      </w:r>
      <w:r w:rsidR="00863C82" w:rsidRPr="002134F8">
        <w:rPr>
          <w:rFonts w:ascii="Calibri" w:hAnsi="Calibri" w:cs="Calibri"/>
          <w:b/>
          <w:bCs/>
          <w:sz w:val="24"/>
          <w:szCs w:val="24"/>
          <w:lang w:val="de-CH"/>
        </w:rPr>
        <w:t>Material &amp; Abfall</w:t>
      </w:r>
    </w:p>
    <w:p w14:paraId="7F067D51" w14:textId="5701634B" w:rsidR="00CB1886" w:rsidRPr="002134F8" w:rsidRDefault="00056525" w:rsidP="00475386">
      <w:pPr>
        <w:pStyle w:val="Listenabsatz"/>
        <w:numPr>
          <w:ilvl w:val="0"/>
          <w:numId w:val="33"/>
        </w:numPr>
        <w:rPr>
          <w:szCs w:val="24"/>
          <w:lang w:val="de-CH"/>
        </w:rPr>
      </w:pPr>
      <w:r w:rsidRPr="002134F8">
        <w:rPr>
          <w:szCs w:val="24"/>
          <w:lang w:val="de-CH"/>
        </w:rPr>
        <w:t xml:space="preserve">Die Daten zu </w:t>
      </w:r>
      <w:r w:rsidRPr="002134F8">
        <w:rPr>
          <w:b/>
          <w:bCs/>
          <w:szCs w:val="24"/>
          <w:lang w:val="de-CH"/>
        </w:rPr>
        <w:t>angeschafften Elektronikgeräten und Druck</w:t>
      </w:r>
      <w:r w:rsidR="00AF25B5" w:rsidRPr="002134F8">
        <w:rPr>
          <w:b/>
          <w:bCs/>
          <w:szCs w:val="24"/>
          <w:lang w:val="de-CH"/>
        </w:rPr>
        <w:t>sachen sowie Papier</w:t>
      </w:r>
      <w:r w:rsidR="00AF25B5" w:rsidRPr="002134F8">
        <w:rPr>
          <w:szCs w:val="24"/>
          <w:lang w:val="de-CH"/>
        </w:rPr>
        <w:t xml:space="preserve"> auf der Geschäftsstelle können </w:t>
      </w:r>
      <w:r w:rsidR="003D0671" w:rsidRPr="002134F8">
        <w:rPr>
          <w:szCs w:val="24"/>
          <w:lang w:val="de-CH"/>
        </w:rPr>
        <w:t>mittels Belege</w:t>
      </w:r>
      <w:r w:rsidR="00AF25B5" w:rsidRPr="002134F8">
        <w:rPr>
          <w:szCs w:val="24"/>
          <w:lang w:val="de-CH"/>
        </w:rPr>
        <w:t xml:space="preserve"> aus der Buchhaltung erhoben werden.</w:t>
      </w:r>
    </w:p>
    <w:p w14:paraId="39B1D11D" w14:textId="25FD3993" w:rsidR="00AF25B5" w:rsidRPr="002134F8" w:rsidRDefault="00AF25B5" w:rsidP="00475386">
      <w:pPr>
        <w:pStyle w:val="Listenabsatz"/>
        <w:numPr>
          <w:ilvl w:val="0"/>
          <w:numId w:val="33"/>
        </w:numPr>
        <w:rPr>
          <w:szCs w:val="24"/>
          <w:lang w:val="de-CH"/>
        </w:rPr>
      </w:pPr>
      <w:r w:rsidRPr="002134F8">
        <w:rPr>
          <w:szCs w:val="24"/>
          <w:lang w:val="de-CH"/>
        </w:rPr>
        <w:t xml:space="preserve">Ist die Anzahl verwendeter </w:t>
      </w:r>
      <w:r w:rsidRPr="002134F8">
        <w:rPr>
          <w:b/>
          <w:bCs/>
          <w:szCs w:val="24"/>
          <w:lang w:val="de-CH"/>
        </w:rPr>
        <w:t xml:space="preserve">Toner </w:t>
      </w:r>
      <w:r w:rsidRPr="002134F8">
        <w:rPr>
          <w:szCs w:val="24"/>
          <w:lang w:val="de-CH"/>
        </w:rPr>
        <w:t xml:space="preserve">nicht bekannt, kann folgender </w:t>
      </w:r>
      <w:r w:rsidRPr="002134F8">
        <w:rPr>
          <w:b/>
          <w:bCs/>
          <w:szCs w:val="24"/>
          <w:lang w:val="de-CH"/>
        </w:rPr>
        <w:t>Richtwert</w:t>
      </w:r>
      <w:r w:rsidR="00A25BAE" w:rsidRPr="002134F8">
        <w:rPr>
          <w:szCs w:val="24"/>
          <w:lang w:val="de-CH"/>
        </w:rPr>
        <w:t xml:space="preserve"> verwendet werden: </w:t>
      </w:r>
      <w:r w:rsidR="00A25BAE" w:rsidRPr="002134F8">
        <w:rPr>
          <w:szCs w:val="24"/>
        </w:rPr>
        <w:t>1 Tonerkartusche pro 25 kg bedrucktes Papier (</w:t>
      </w:r>
      <w:r w:rsidR="00D10A55" w:rsidRPr="002134F8">
        <w:rPr>
          <w:szCs w:val="24"/>
        </w:rPr>
        <w:t xml:space="preserve">ca. </w:t>
      </w:r>
      <w:r w:rsidR="00A25BAE" w:rsidRPr="002134F8">
        <w:rPr>
          <w:szCs w:val="24"/>
        </w:rPr>
        <w:t>5</w:t>
      </w:r>
      <w:r w:rsidR="00D10A55" w:rsidRPr="002134F8">
        <w:rPr>
          <w:szCs w:val="24"/>
        </w:rPr>
        <w:t>‘</w:t>
      </w:r>
      <w:r w:rsidR="00A25BAE" w:rsidRPr="002134F8">
        <w:rPr>
          <w:szCs w:val="24"/>
        </w:rPr>
        <w:t>000 Seiten)</w:t>
      </w:r>
      <w:r w:rsidR="006E5433" w:rsidRPr="002134F8">
        <w:rPr>
          <w:szCs w:val="24"/>
        </w:rPr>
        <w:t>.</w:t>
      </w:r>
    </w:p>
    <w:p w14:paraId="0828886B" w14:textId="5DBC5B8F" w:rsidR="00A25BAE" w:rsidRPr="002134F8" w:rsidRDefault="005409FB" w:rsidP="00475386">
      <w:pPr>
        <w:pStyle w:val="Listenabsatz"/>
        <w:numPr>
          <w:ilvl w:val="0"/>
          <w:numId w:val="33"/>
        </w:numPr>
        <w:rPr>
          <w:szCs w:val="24"/>
          <w:lang w:val="de-CH"/>
        </w:rPr>
      </w:pPr>
      <w:r w:rsidRPr="002134F8">
        <w:rPr>
          <w:szCs w:val="24"/>
          <w:lang w:val="de-CH"/>
        </w:rPr>
        <w:t xml:space="preserve">Die Daten zum </w:t>
      </w:r>
      <w:r w:rsidRPr="002134F8">
        <w:rPr>
          <w:b/>
          <w:bCs/>
          <w:szCs w:val="24"/>
          <w:lang w:val="de-CH"/>
        </w:rPr>
        <w:t>Wasserverbrauch</w:t>
      </w:r>
      <w:r w:rsidRPr="002134F8">
        <w:rPr>
          <w:szCs w:val="24"/>
          <w:lang w:val="de-CH"/>
        </w:rPr>
        <w:t xml:space="preserve"> können mittels Nebenkostenabrechnung erhoben werden</w:t>
      </w:r>
      <w:r w:rsidR="006E5433" w:rsidRPr="002134F8">
        <w:rPr>
          <w:szCs w:val="24"/>
          <w:lang w:val="de-CH"/>
        </w:rPr>
        <w:t>.</w:t>
      </w:r>
    </w:p>
    <w:p w14:paraId="20095706" w14:textId="6F49F5DC" w:rsidR="00491339" w:rsidRPr="00491339" w:rsidRDefault="00863C82" w:rsidP="00475386">
      <w:pPr>
        <w:pStyle w:val="Listenabsatz"/>
        <w:numPr>
          <w:ilvl w:val="0"/>
          <w:numId w:val="33"/>
        </w:numPr>
        <w:rPr>
          <w:szCs w:val="24"/>
          <w:lang w:val="de-CH"/>
        </w:rPr>
      </w:pPr>
      <w:r w:rsidRPr="002134F8">
        <w:rPr>
          <w:szCs w:val="24"/>
        </w:rPr>
        <w:t xml:space="preserve">Sind keine Angaben zu den Daten des </w:t>
      </w:r>
      <w:r w:rsidRPr="002134F8">
        <w:rPr>
          <w:b/>
          <w:bCs/>
          <w:szCs w:val="24"/>
        </w:rPr>
        <w:t>Restmülls</w:t>
      </w:r>
      <w:r w:rsidRPr="002134F8">
        <w:rPr>
          <w:szCs w:val="24"/>
        </w:rPr>
        <w:t xml:space="preserve"> verfügbar, </w:t>
      </w:r>
      <w:r w:rsidR="00491339">
        <w:rPr>
          <w:szCs w:val="24"/>
        </w:rPr>
        <w:t>können</w:t>
      </w:r>
      <w:r w:rsidRPr="002134F8">
        <w:rPr>
          <w:szCs w:val="24"/>
        </w:rPr>
        <w:t xml:space="preserve"> folgende </w:t>
      </w:r>
      <w:r w:rsidRPr="002134F8">
        <w:rPr>
          <w:b/>
          <w:bCs/>
          <w:szCs w:val="24"/>
        </w:rPr>
        <w:t>Richtwert</w:t>
      </w:r>
      <w:r w:rsidR="00491339">
        <w:rPr>
          <w:b/>
          <w:bCs/>
          <w:szCs w:val="24"/>
        </w:rPr>
        <w:t>e</w:t>
      </w:r>
      <w:r w:rsidRPr="002134F8">
        <w:rPr>
          <w:szCs w:val="24"/>
        </w:rPr>
        <w:t xml:space="preserve"> verwendet werden:</w:t>
      </w:r>
    </w:p>
    <w:p w14:paraId="0B0D89B7" w14:textId="7620B8CC" w:rsidR="00491339" w:rsidRPr="00491339" w:rsidRDefault="00E26107" w:rsidP="00491339">
      <w:pPr>
        <w:pStyle w:val="Listenabsatz"/>
        <w:numPr>
          <w:ilvl w:val="1"/>
          <w:numId w:val="33"/>
        </w:numPr>
        <w:rPr>
          <w:szCs w:val="24"/>
          <w:lang w:val="de-CH"/>
        </w:rPr>
      </w:pPr>
      <w:r>
        <w:rPr>
          <w:szCs w:val="24"/>
        </w:rPr>
        <w:t xml:space="preserve">Dichte des Restmülls: </w:t>
      </w:r>
      <w:r w:rsidR="00863C82" w:rsidRPr="004356C2">
        <w:rPr>
          <w:szCs w:val="24"/>
        </w:rPr>
        <w:t>1‘00</w:t>
      </w:r>
      <w:r w:rsidR="00200972">
        <w:rPr>
          <w:szCs w:val="24"/>
        </w:rPr>
        <w:t>0</w:t>
      </w:r>
      <w:r w:rsidR="00863C82" w:rsidRPr="004356C2">
        <w:rPr>
          <w:szCs w:val="24"/>
        </w:rPr>
        <w:t xml:space="preserve"> </w:t>
      </w:r>
      <w:r w:rsidR="00EA07E0" w:rsidRPr="004356C2">
        <w:rPr>
          <w:szCs w:val="24"/>
        </w:rPr>
        <w:t>l</w:t>
      </w:r>
      <w:r w:rsidR="00863C82" w:rsidRPr="004356C2">
        <w:rPr>
          <w:szCs w:val="24"/>
        </w:rPr>
        <w:t xml:space="preserve"> = 10 m</w:t>
      </w:r>
      <w:r w:rsidR="00863C82" w:rsidRPr="004356C2">
        <w:rPr>
          <w:szCs w:val="24"/>
          <w:vertAlign w:val="superscript"/>
        </w:rPr>
        <w:t>3</w:t>
      </w:r>
      <w:r w:rsidR="00863C82" w:rsidRPr="004356C2">
        <w:rPr>
          <w:szCs w:val="24"/>
        </w:rPr>
        <w:t xml:space="preserve"> = 1</w:t>
      </w:r>
      <w:r w:rsidR="004F7A4F">
        <w:rPr>
          <w:szCs w:val="24"/>
        </w:rPr>
        <w:t>00 kg</w:t>
      </w:r>
    </w:p>
    <w:p w14:paraId="404D232E" w14:textId="6643DFB0" w:rsidR="00863C82" w:rsidRPr="002134F8" w:rsidRDefault="00C16DC9" w:rsidP="00491339">
      <w:pPr>
        <w:pStyle w:val="Listenabsatz"/>
        <w:numPr>
          <w:ilvl w:val="1"/>
          <w:numId w:val="33"/>
        </w:numPr>
        <w:rPr>
          <w:szCs w:val="24"/>
          <w:lang w:val="de-CH"/>
        </w:rPr>
      </w:pPr>
      <w:r>
        <w:rPr>
          <w:szCs w:val="24"/>
        </w:rPr>
        <w:t xml:space="preserve">Beispiel: </w:t>
      </w:r>
      <w:r w:rsidR="00863C82" w:rsidRPr="004356C2">
        <w:rPr>
          <w:szCs w:val="24"/>
        </w:rPr>
        <w:t>3.5 kg für einen 35 l Sack</w:t>
      </w:r>
    </w:p>
    <w:p w14:paraId="2AE82ABB" w14:textId="27CE00E4" w:rsidR="00083E93" w:rsidRPr="002134F8" w:rsidRDefault="003E5A80" w:rsidP="00475386">
      <w:pPr>
        <w:pStyle w:val="Listenabsatz"/>
        <w:numPr>
          <w:ilvl w:val="0"/>
          <w:numId w:val="33"/>
        </w:numPr>
        <w:rPr>
          <w:lang w:val="de-CH"/>
        </w:rPr>
      </w:pPr>
      <w:r w:rsidRPr="002134F8">
        <w:t>Für die</w:t>
      </w:r>
      <w:r w:rsidR="00511B60" w:rsidRPr="002134F8">
        <w:rPr>
          <w:szCs w:val="24"/>
        </w:rPr>
        <w:t xml:space="preserve"> </w:t>
      </w:r>
      <w:r w:rsidR="00511B60" w:rsidRPr="002134F8">
        <w:rPr>
          <w:b/>
          <w:bCs/>
        </w:rPr>
        <w:t>Recyclingmenge</w:t>
      </w:r>
      <w:r w:rsidR="00511B60" w:rsidRPr="002134F8">
        <w:rPr>
          <w:szCs w:val="24"/>
        </w:rPr>
        <w:t xml:space="preserve"> </w:t>
      </w:r>
      <w:r w:rsidRPr="002134F8">
        <w:t xml:space="preserve">sowie den </w:t>
      </w:r>
      <w:r w:rsidRPr="002134F8">
        <w:rPr>
          <w:b/>
          <w:bCs/>
        </w:rPr>
        <w:t>Elektronikschrott</w:t>
      </w:r>
      <w:r w:rsidRPr="002134F8">
        <w:rPr>
          <w:szCs w:val="24"/>
        </w:rPr>
        <w:t xml:space="preserve"> </w:t>
      </w:r>
      <w:r w:rsidR="0070575D" w:rsidRPr="002134F8">
        <w:t xml:space="preserve">kann eine Schätzung </w:t>
      </w:r>
      <w:r w:rsidR="00CF1870" w:rsidRPr="002134F8">
        <w:t>der Anzahl Container, Paletten oder Säcke</w:t>
      </w:r>
      <w:r w:rsidR="00E84D7A" w:rsidRPr="002134F8">
        <w:t xml:space="preserve"> (in </w:t>
      </w:r>
      <w:r w:rsidR="00FB4299" w:rsidRPr="002134F8">
        <w:t>Kilogramm / Liter</w:t>
      </w:r>
      <w:r w:rsidR="00E84D7A" w:rsidRPr="002134F8">
        <w:t>)</w:t>
      </w:r>
      <w:r w:rsidR="00CF1870" w:rsidRPr="002134F8">
        <w:t xml:space="preserve"> </w:t>
      </w:r>
      <w:r w:rsidR="00E84D7A" w:rsidRPr="002134F8">
        <w:t>vorgenommen werden</w:t>
      </w:r>
      <w:r w:rsidR="00334726" w:rsidRPr="002134F8">
        <w:rPr>
          <w:szCs w:val="24"/>
        </w:rPr>
        <w:t>.</w:t>
      </w:r>
      <w:r w:rsidR="0080039D" w:rsidRPr="002134F8">
        <w:rPr>
          <w:rStyle w:val="Funotenzeichen"/>
        </w:rPr>
        <w:footnoteReference w:id="4"/>
      </w:r>
      <w:r w:rsidR="00E84D7A" w:rsidRPr="002134F8">
        <w:rPr>
          <w:lang w:val="de-CH"/>
        </w:rPr>
        <w:t xml:space="preserve"> </w:t>
      </w:r>
    </w:p>
    <w:sectPr w:rsidR="00083E93" w:rsidRPr="002134F8" w:rsidSect="005D63BB">
      <w:headerReference w:type="default" r:id="rId11"/>
      <w:footerReference w:type="default" r:id="rId12"/>
      <w:type w:val="continuous"/>
      <w:pgSz w:w="11906" w:h="16838" w:code="9"/>
      <w:pgMar w:top="1985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4CD4DD" w14:textId="77777777" w:rsidR="001542D1" w:rsidRDefault="001542D1">
      <w:r>
        <w:separator/>
      </w:r>
    </w:p>
  </w:endnote>
  <w:endnote w:type="continuationSeparator" w:id="0">
    <w:p w14:paraId="62BC2834" w14:textId="77777777" w:rsidR="001542D1" w:rsidRDefault="001542D1">
      <w:r>
        <w:continuationSeparator/>
      </w:r>
    </w:p>
  </w:endnote>
  <w:endnote w:type="continuationNotice" w:id="1">
    <w:p w14:paraId="4D12533A" w14:textId="77777777" w:rsidR="001542D1" w:rsidRDefault="001542D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agoPro">
    <w:altName w:val="Calibri"/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Fago Pro"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49101565"/>
      <w:docPartObj>
        <w:docPartGallery w:val="Page Numbers (Bottom of Page)"/>
        <w:docPartUnique/>
      </w:docPartObj>
    </w:sdtPr>
    <w:sdtEndPr/>
    <w:sdtContent>
      <w:p w14:paraId="086EA265" w14:textId="6A14DA8F" w:rsidR="00D16C30" w:rsidRDefault="00D16C30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939FEE4" w14:textId="77777777" w:rsidR="00D16C30" w:rsidRDefault="00D16C3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D32F51" w14:textId="77777777" w:rsidR="001542D1" w:rsidRDefault="001542D1">
      <w:r>
        <w:separator/>
      </w:r>
    </w:p>
  </w:footnote>
  <w:footnote w:type="continuationSeparator" w:id="0">
    <w:p w14:paraId="69679E79" w14:textId="77777777" w:rsidR="001542D1" w:rsidRDefault="001542D1">
      <w:r>
        <w:continuationSeparator/>
      </w:r>
    </w:p>
  </w:footnote>
  <w:footnote w:type="continuationNotice" w:id="1">
    <w:p w14:paraId="363ED7C9" w14:textId="77777777" w:rsidR="001542D1" w:rsidRDefault="001542D1"/>
  </w:footnote>
  <w:footnote w:id="2">
    <w:p w14:paraId="3C178D6A" w14:textId="433A9DB4" w:rsidR="00623809" w:rsidRPr="00B613D7" w:rsidRDefault="00623809">
      <w:pPr>
        <w:pStyle w:val="Funotentext"/>
        <w:rPr>
          <w:lang w:val="de-CH"/>
        </w:rPr>
      </w:pPr>
      <w:r>
        <w:rPr>
          <w:rStyle w:val="Funotenzeichen"/>
        </w:rPr>
        <w:footnoteRef/>
      </w:r>
      <w:r>
        <w:t xml:space="preserve"> </w:t>
      </w:r>
      <w:r>
        <w:rPr>
          <w:szCs w:val="24"/>
          <w:lang w:val="de-CH"/>
        </w:rPr>
        <w:t xml:space="preserve">Die </w:t>
      </w:r>
      <w:r w:rsidR="001566DA">
        <w:rPr>
          <w:szCs w:val="24"/>
          <w:lang w:val="de-CH"/>
        </w:rPr>
        <w:t xml:space="preserve">Daten zur </w:t>
      </w:r>
      <w:r>
        <w:rPr>
          <w:szCs w:val="24"/>
          <w:lang w:val="de-CH"/>
        </w:rPr>
        <w:t>beschaffte</w:t>
      </w:r>
      <w:r w:rsidR="001566DA">
        <w:rPr>
          <w:szCs w:val="24"/>
          <w:lang w:val="de-CH"/>
        </w:rPr>
        <w:t>n</w:t>
      </w:r>
      <w:r>
        <w:rPr>
          <w:szCs w:val="24"/>
          <w:lang w:val="de-CH"/>
        </w:rPr>
        <w:t xml:space="preserve"> Bekleidung der </w:t>
      </w:r>
      <w:r w:rsidR="00C30FCE" w:rsidRPr="00725983">
        <w:rPr>
          <w:szCs w:val="24"/>
          <w:lang w:val="de-CH"/>
        </w:rPr>
        <w:t>Kader</w:t>
      </w:r>
      <w:r>
        <w:rPr>
          <w:szCs w:val="24"/>
          <w:lang w:val="de-CH"/>
        </w:rPr>
        <w:t xml:space="preserve"> </w:t>
      </w:r>
      <w:r w:rsidR="007122EB">
        <w:rPr>
          <w:szCs w:val="24"/>
          <w:lang w:val="de-CH"/>
        </w:rPr>
        <w:t xml:space="preserve">der Sportverbände </w:t>
      </w:r>
      <w:r>
        <w:rPr>
          <w:szCs w:val="24"/>
          <w:lang w:val="de-CH"/>
        </w:rPr>
        <w:t>w</w:t>
      </w:r>
      <w:r w:rsidR="001566DA">
        <w:rPr>
          <w:szCs w:val="24"/>
          <w:lang w:val="de-CH"/>
        </w:rPr>
        <w:t xml:space="preserve">erden </w:t>
      </w:r>
      <w:r w:rsidR="00D92B20">
        <w:rPr>
          <w:szCs w:val="24"/>
          <w:lang w:val="de-CH"/>
        </w:rPr>
        <w:t>mit dem</w:t>
      </w:r>
      <w:r w:rsidR="001566DA">
        <w:rPr>
          <w:szCs w:val="24"/>
          <w:lang w:val="de-CH"/>
        </w:rPr>
        <w:t xml:space="preserve"> </w:t>
      </w:r>
      <w:r w:rsidRPr="00B613D7">
        <w:rPr>
          <w:lang w:val="de-CH"/>
        </w:rPr>
        <w:t>CO</w:t>
      </w:r>
      <w:r w:rsidRPr="00B613D7">
        <w:rPr>
          <w:vertAlign w:val="subscript"/>
          <w:lang w:val="de-CH"/>
        </w:rPr>
        <w:t>2</w:t>
      </w:r>
      <w:r w:rsidRPr="00B613D7">
        <w:rPr>
          <w:lang w:val="de-CH"/>
        </w:rPr>
        <w:t>-Firmenrechner vernachlässigt</w:t>
      </w:r>
      <w:r w:rsidR="00B773CC" w:rsidRPr="00B613D7">
        <w:rPr>
          <w:lang w:val="de-CH"/>
        </w:rPr>
        <w:t xml:space="preserve">, obwohl </w:t>
      </w:r>
      <w:r w:rsidR="00B613D7" w:rsidRPr="00B613D7">
        <w:rPr>
          <w:lang w:val="de-CH"/>
        </w:rPr>
        <w:t>sie</w:t>
      </w:r>
      <w:r w:rsidR="00B773CC" w:rsidRPr="00B613D7">
        <w:rPr>
          <w:lang w:val="de-CH"/>
        </w:rPr>
        <w:t xml:space="preserve"> in </w:t>
      </w:r>
      <w:r w:rsidR="00B613D7" w:rsidRPr="00B613D7">
        <w:rPr>
          <w:lang w:val="de-CH"/>
        </w:rPr>
        <w:t>den Verantwortungsbereich der nationalen Sportverbände f</w:t>
      </w:r>
      <w:r w:rsidR="0053198C">
        <w:rPr>
          <w:lang w:val="de-CH"/>
        </w:rPr>
        <w:t>allen</w:t>
      </w:r>
      <w:r w:rsidR="00B613D7" w:rsidRPr="00B613D7">
        <w:rPr>
          <w:lang w:val="de-CH"/>
        </w:rPr>
        <w:t>.</w:t>
      </w:r>
    </w:p>
  </w:footnote>
  <w:footnote w:id="3">
    <w:p w14:paraId="138ACA37" w14:textId="2935BC61" w:rsidR="001566DA" w:rsidRPr="001566DA" w:rsidRDefault="001566DA">
      <w:pPr>
        <w:pStyle w:val="Funotentext"/>
        <w:rPr>
          <w:lang w:val="de-CH"/>
        </w:rPr>
      </w:pPr>
      <w:r>
        <w:rPr>
          <w:rStyle w:val="Funotenzeichen"/>
        </w:rPr>
        <w:footnoteRef/>
      </w:r>
      <w:r>
        <w:t xml:space="preserve"> </w:t>
      </w:r>
      <w:r>
        <w:rPr>
          <w:lang w:val="de-CH"/>
        </w:rPr>
        <w:t xml:space="preserve">Die Daten zu den firmeneigenen Fahrzeugen werden </w:t>
      </w:r>
      <w:r w:rsidR="00D92B20">
        <w:rPr>
          <w:lang w:val="de-CH"/>
        </w:rPr>
        <w:t>mit dem</w:t>
      </w:r>
      <w:r>
        <w:rPr>
          <w:lang w:val="de-CH"/>
        </w:rPr>
        <w:t xml:space="preserve"> </w:t>
      </w:r>
      <w:r w:rsidRPr="00B613D7">
        <w:rPr>
          <w:lang w:val="de-CH"/>
        </w:rPr>
        <w:t>CO</w:t>
      </w:r>
      <w:r w:rsidRPr="00B613D7">
        <w:rPr>
          <w:vertAlign w:val="subscript"/>
          <w:lang w:val="de-CH"/>
        </w:rPr>
        <w:t>2</w:t>
      </w:r>
      <w:r w:rsidRPr="00B613D7">
        <w:rPr>
          <w:lang w:val="de-CH"/>
        </w:rPr>
        <w:t>-Firmenrechner</w:t>
      </w:r>
      <w:r>
        <w:rPr>
          <w:lang w:val="de-CH"/>
        </w:rPr>
        <w:t xml:space="preserve"> vernachlässigt, obwohl sie in den Kompetenzbereich der nationalen Sportverbände fallen.</w:t>
      </w:r>
    </w:p>
  </w:footnote>
  <w:footnote w:id="4">
    <w:p w14:paraId="34724EFF" w14:textId="6CF72C05" w:rsidR="0080039D" w:rsidRPr="00DB61D3" w:rsidRDefault="0080039D">
      <w:pPr>
        <w:pStyle w:val="Funotentext"/>
        <w:rPr>
          <w:lang w:val="de-CH"/>
        </w:rPr>
      </w:pPr>
      <w:r w:rsidRPr="00DB61D3">
        <w:rPr>
          <w:rStyle w:val="Funotenzeichen"/>
        </w:rPr>
        <w:footnoteRef/>
      </w:r>
      <w:r w:rsidRPr="00DB61D3">
        <w:t xml:space="preserve"> </w:t>
      </w:r>
      <w:r w:rsidR="00225111">
        <w:rPr>
          <w:lang w:val="de-CH"/>
        </w:rPr>
        <w:t>Für die</w:t>
      </w:r>
      <w:r w:rsidR="00DB61D3" w:rsidRPr="00DB61D3">
        <w:rPr>
          <w:lang w:val="de-CH"/>
        </w:rPr>
        <w:t xml:space="preserve"> </w:t>
      </w:r>
      <w:r w:rsidR="00225111">
        <w:rPr>
          <w:lang w:val="de-CH"/>
        </w:rPr>
        <w:t xml:space="preserve">Umrechnung von Volumen auf Gewicht </w:t>
      </w:r>
      <w:r w:rsidR="00502223">
        <w:rPr>
          <w:lang w:val="de-CH"/>
        </w:rPr>
        <w:t>müssen Umrechnungsfaktoren</w:t>
      </w:r>
      <w:r w:rsidR="00225111">
        <w:rPr>
          <w:lang w:val="de-CH"/>
        </w:rPr>
        <w:t xml:space="preserve"> verwendet werden. </w:t>
      </w:r>
      <w:r w:rsidR="00E72A7C">
        <w:rPr>
          <w:lang w:val="de-CH"/>
        </w:rPr>
        <w:t xml:space="preserve">Hierfür ist die </w:t>
      </w:r>
      <w:r w:rsidR="00225111">
        <w:rPr>
          <w:lang w:val="de-CH"/>
        </w:rPr>
        <w:t xml:space="preserve">Umrechnungstabelle </w:t>
      </w:r>
      <w:r w:rsidR="0090607B">
        <w:rPr>
          <w:lang w:val="de-CH"/>
        </w:rPr>
        <w:t>aus der</w:t>
      </w:r>
      <w:r w:rsidR="00225111">
        <w:rPr>
          <w:lang w:val="de-CH"/>
        </w:rPr>
        <w:t xml:space="preserve"> Stadt Wien eine gute Grundlage</w:t>
      </w:r>
      <w:r w:rsidR="00E72A7C">
        <w:rPr>
          <w:lang w:val="de-CH"/>
        </w:rPr>
        <w:t>:</w:t>
      </w:r>
      <w:r w:rsidR="007C47E0">
        <w:rPr>
          <w:lang w:val="de-CH"/>
        </w:rPr>
        <w:t xml:space="preserve"> </w:t>
      </w:r>
      <w:r w:rsidR="0090607B">
        <w:rPr>
          <w:lang w:val="de-CH"/>
        </w:rPr>
        <w:t>Die Umwelt Beratung</w:t>
      </w:r>
      <w:r w:rsidR="00377427">
        <w:rPr>
          <w:lang w:val="de-CH"/>
        </w:rPr>
        <w:t xml:space="preserve"> </w:t>
      </w:r>
      <w:r w:rsidR="005C1507">
        <w:rPr>
          <w:lang w:val="de-CH"/>
        </w:rPr>
        <w:t>(Stand 2022).</w:t>
      </w:r>
      <w:r w:rsidR="00377427">
        <w:rPr>
          <w:lang w:val="de-CH"/>
        </w:rPr>
        <w:t xml:space="preserve"> </w:t>
      </w:r>
      <w:r w:rsidR="00377427" w:rsidRPr="00377427">
        <w:rPr>
          <w:i/>
          <w:iCs/>
          <w:lang w:val="de-CH"/>
        </w:rPr>
        <w:t>Abfallumrechnungstabelle</w:t>
      </w:r>
      <w:r w:rsidR="00377427">
        <w:rPr>
          <w:lang w:val="de-CH"/>
        </w:rPr>
        <w:t>.</w:t>
      </w:r>
      <w:r w:rsidR="00E72A7C">
        <w:rPr>
          <w:lang w:val="de-CH"/>
        </w:rPr>
        <w:t xml:space="preserve"> </w:t>
      </w:r>
      <w:hyperlink r:id="rId1" w:history="1">
        <w:r w:rsidR="005C1507" w:rsidRPr="00236970">
          <w:rPr>
            <w:rStyle w:val="Hyperlink"/>
            <w:lang w:val="de-CH"/>
          </w:rPr>
          <w:t>https://www.umweltberatung.at/download/?id=abfallumrechnungstabelle-3044-umweltberatung.pdf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DFF501" w14:textId="5A02AFED" w:rsidR="006F58D0" w:rsidRDefault="006F58D0">
    <w:pPr>
      <w:pStyle w:val="Kopfzeile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0BE6E70" wp14:editId="649F9082">
          <wp:simplePos x="0" y="0"/>
          <wp:positionH relativeFrom="column">
            <wp:posOffset>4682970</wp:posOffset>
          </wp:positionH>
          <wp:positionV relativeFrom="paragraph">
            <wp:posOffset>-221615</wp:posOffset>
          </wp:positionV>
          <wp:extent cx="1425249" cy="650748"/>
          <wp:effectExtent l="0" t="0" r="3810" b="0"/>
          <wp:wrapNone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O_01_01_cmyk_100mm_300dpi_new_AI_small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5249" cy="65074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2BB2902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8660748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B652E46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84A4F17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4086DA9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2923D02"/>
    <w:multiLevelType w:val="hybridMultilevel"/>
    <w:tmpl w:val="8C9CBCF2"/>
    <w:lvl w:ilvl="0" w:tplc="D4CE662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2DD0CD1"/>
    <w:multiLevelType w:val="hybridMultilevel"/>
    <w:tmpl w:val="444C7EC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4D62721"/>
    <w:multiLevelType w:val="hybridMultilevel"/>
    <w:tmpl w:val="B3E02CC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DE074C0"/>
    <w:multiLevelType w:val="hybridMultilevel"/>
    <w:tmpl w:val="A01282CA"/>
    <w:lvl w:ilvl="0" w:tplc="EF16D2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3463A9"/>
    <w:multiLevelType w:val="hybridMultilevel"/>
    <w:tmpl w:val="6278FFA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B65F87"/>
    <w:multiLevelType w:val="hybridMultilevel"/>
    <w:tmpl w:val="5838BEBA"/>
    <w:lvl w:ilvl="0" w:tplc="EF16D2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5E2081"/>
    <w:multiLevelType w:val="hybridMultilevel"/>
    <w:tmpl w:val="ED1E38E8"/>
    <w:lvl w:ilvl="0" w:tplc="EF16D2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344169D"/>
    <w:multiLevelType w:val="hybridMultilevel"/>
    <w:tmpl w:val="63EE23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B0E5F"/>
    <w:multiLevelType w:val="hybridMultilevel"/>
    <w:tmpl w:val="E4504E8E"/>
    <w:lvl w:ilvl="0" w:tplc="EF16D2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4EB7D50"/>
    <w:multiLevelType w:val="hybridMultilevel"/>
    <w:tmpl w:val="57F4997E"/>
    <w:lvl w:ilvl="0" w:tplc="D4CE662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960781"/>
    <w:multiLevelType w:val="hybridMultilevel"/>
    <w:tmpl w:val="14D46702"/>
    <w:lvl w:ilvl="0" w:tplc="D4CE662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135AB2"/>
    <w:multiLevelType w:val="multilevel"/>
    <w:tmpl w:val="760630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90669A1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3C123E85"/>
    <w:multiLevelType w:val="hybridMultilevel"/>
    <w:tmpl w:val="6A12AC7C"/>
    <w:lvl w:ilvl="0" w:tplc="D4CE662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8E77AB7"/>
    <w:multiLevelType w:val="hybridMultilevel"/>
    <w:tmpl w:val="35B014B6"/>
    <w:lvl w:ilvl="0" w:tplc="EF16D2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9528AF"/>
    <w:multiLevelType w:val="hybridMultilevel"/>
    <w:tmpl w:val="E82EEF1E"/>
    <w:lvl w:ilvl="0" w:tplc="D4CE662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B19421E"/>
    <w:multiLevelType w:val="multilevel"/>
    <w:tmpl w:val="6A465A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CEE7B37"/>
    <w:multiLevelType w:val="hybridMultilevel"/>
    <w:tmpl w:val="742E69E2"/>
    <w:lvl w:ilvl="0" w:tplc="D4CE662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160A8C"/>
    <w:multiLevelType w:val="hybridMultilevel"/>
    <w:tmpl w:val="F8A0CDDE"/>
    <w:lvl w:ilvl="0" w:tplc="EF16D2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5C11B89"/>
    <w:multiLevelType w:val="hybridMultilevel"/>
    <w:tmpl w:val="2E002F48"/>
    <w:lvl w:ilvl="0" w:tplc="D4CE662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7314309"/>
    <w:multiLevelType w:val="multilevel"/>
    <w:tmpl w:val="D292A1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A037119"/>
    <w:multiLevelType w:val="hybridMultilevel"/>
    <w:tmpl w:val="1856FB52"/>
    <w:lvl w:ilvl="0" w:tplc="D4CE662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ABF2687"/>
    <w:multiLevelType w:val="multilevel"/>
    <w:tmpl w:val="702020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5D926964"/>
    <w:multiLevelType w:val="hybridMultilevel"/>
    <w:tmpl w:val="6EFAF342"/>
    <w:lvl w:ilvl="0" w:tplc="D4CE662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32F3ADC"/>
    <w:multiLevelType w:val="multilevel"/>
    <w:tmpl w:val="94C84B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38D626E"/>
    <w:multiLevelType w:val="multilevel"/>
    <w:tmpl w:val="D020F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74E967FB"/>
    <w:multiLevelType w:val="hybridMultilevel"/>
    <w:tmpl w:val="00B8DADA"/>
    <w:lvl w:ilvl="0" w:tplc="EF16D2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6AA3B21"/>
    <w:multiLevelType w:val="hybridMultilevel"/>
    <w:tmpl w:val="29422D54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9324094">
    <w:abstractNumId w:val="4"/>
  </w:num>
  <w:num w:numId="2" w16cid:durableId="1181234404">
    <w:abstractNumId w:val="3"/>
  </w:num>
  <w:num w:numId="3" w16cid:durableId="833909107">
    <w:abstractNumId w:val="2"/>
  </w:num>
  <w:num w:numId="4" w16cid:durableId="1042822327">
    <w:abstractNumId w:val="1"/>
  </w:num>
  <w:num w:numId="5" w16cid:durableId="1162618478">
    <w:abstractNumId w:val="0"/>
  </w:num>
  <w:num w:numId="6" w16cid:durableId="8266285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26641433">
    <w:abstractNumId w:val="6"/>
  </w:num>
  <w:num w:numId="8" w16cid:durableId="2143695974">
    <w:abstractNumId w:val="9"/>
  </w:num>
  <w:num w:numId="9" w16cid:durableId="2000765709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991565398">
    <w:abstractNumId w:val="2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12091275">
    <w:abstractNumId w:val="29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59974068">
    <w:abstractNumId w:val="25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662780127">
    <w:abstractNumId w:val="2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970138859">
    <w:abstractNumId w:val="16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549983">
    <w:abstractNumId w:val="32"/>
  </w:num>
  <w:num w:numId="16" w16cid:durableId="972514661">
    <w:abstractNumId w:val="17"/>
  </w:num>
  <w:num w:numId="17" w16cid:durableId="747388856">
    <w:abstractNumId w:val="15"/>
  </w:num>
  <w:num w:numId="18" w16cid:durableId="832991070">
    <w:abstractNumId w:val="20"/>
  </w:num>
  <w:num w:numId="19" w16cid:durableId="1515802283">
    <w:abstractNumId w:val="22"/>
  </w:num>
  <w:num w:numId="20" w16cid:durableId="1730568263">
    <w:abstractNumId w:val="7"/>
  </w:num>
  <w:num w:numId="21" w16cid:durableId="1727532030">
    <w:abstractNumId w:val="12"/>
  </w:num>
  <w:num w:numId="22" w16cid:durableId="1068267616">
    <w:abstractNumId w:val="18"/>
  </w:num>
  <w:num w:numId="23" w16cid:durableId="970861479">
    <w:abstractNumId w:val="26"/>
  </w:num>
  <w:num w:numId="24" w16cid:durableId="1601252777">
    <w:abstractNumId w:val="28"/>
  </w:num>
  <w:num w:numId="25" w16cid:durableId="1067068662">
    <w:abstractNumId w:val="5"/>
  </w:num>
  <w:num w:numId="26" w16cid:durableId="1345520753">
    <w:abstractNumId w:val="14"/>
  </w:num>
  <w:num w:numId="27" w16cid:durableId="1311520369">
    <w:abstractNumId w:val="24"/>
  </w:num>
  <w:num w:numId="28" w16cid:durableId="1010569264">
    <w:abstractNumId w:val="11"/>
  </w:num>
  <w:num w:numId="29" w16cid:durableId="849566797">
    <w:abstractNumId w:val="8"/>
  </w:num>
  <w:num w:numId="30" w16cid:durableId="520242611">
    <w:abstractNumId w:val="19"/>
  </w:num>
  <w:num w:numId="31" w16cid:durableId="1407919766">
    <w:abstractNumId w:val="31"/>
  </w:num>
  <w:num w:numId="32" w16cid:durableId="442237292">
    <w:abstractNumId w:val="10"/>
  </w:num>
  <w:num w:numId="33" w16cid:durableId="1440687339">
    <w:abstractNumId w:val="23"/>
  </w:num>
  <w:num w:numId="34" w16cid:durableId="199144775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2CC6"/>
    <w:rsid w:val="000270AF"/>
    <w:rsid w:val="000354C4"/>
    <w:rsid w:val="00051C89"/>
    <w:rsid w:val="00052C36"/>
    <w:rsid w:val="00056525"/>
    <w:rsid w:val="00060CEC"/>
    <w:rsid w:val="000638A8"/>
    <w:rsid w:val="0006514C"/>
    <w:rsid w:val="000672A9"/>
    <w:rsid w:val="00083967"/>
    <w:rsid w:val="00083E93"/>
    <w:rsid w:val="0009055A"/>
    <w:rsid w:val="00091408"/>
    <w:rsid w:val="000968CD"/>
    <w:rsid w:val="00096BE8"/>
    <w:rsid w:val="000A6032"/>
    <w:rsid w:val="000A6AEC"/>
    <w:rsid w:val="000B21A6"/>
    <w:rsid w:val="000D1993"/>
    <w:rsid w:val="000D242B"/>
    <w:rsid w:val="000D5C73"/>
    <w:rsid w:val="000E1B52"/>
    <w:rsid w:val="000E21FE"/>
    <w:rsid w:val="000E2945"/>
    <w:rsid w:val="000F3666"/>
    <w:rsid w:val="000F4F9D"/>
    <w:rsid w:val="000F7F0B"/>
    <w:rsid w:val="00102D25"/>
    <w:rsid w:val="00105594"/>
    <w:rsid w:val="00112720"/>
    <w:rsid w:val="00114C64"/>
    <w:rsid w:val="0012231D"/>
    <w:rsid w:val="00122B9B"/>
    <w:rsid w:val="001240FD"/>
    <w:rsid w:val="00125E82"/>
    <w:rsid w:val="00130FA6"/>
    <w:rsid w:val="00137DF1"/>
    <w:rsid w:val="001475B2"/>
    <w:rsid w:val="001542D1"/>
    <w:rsid w:val="00155C64"/>
    <w:rsid w:val="00155FDF"/>
    <w:rsid w:val="001566DA"/>
    <w:rsid w:val="0015714D"/>
    <w:rsid w:val="00163260"/>
    <w:rsid w:val="00186090"/>
    <w:rsid w:val="001A120C"/>
    <w:rsid w:val="001A4A42"/>
    <w:rsid w:val="001B184A"/>
    <w:rsid w:val="001B3D6D"/>
    <w:rsid w:val="001D2A2A"/>
    <w:rsid w:val="001D363B"/>
    <w:rsid w:val="001D3A65"/>
    <w:rsid w:val="001D7BA6"/>
    <w:rsid w:val="001E6344"/>
    <w:rsid w:val="002004BC"/>
    <w:rsid w:val="00200972"/>
    <w:rsid w:val="00207C1E"/>
    <w:rsid w:val="0021029D"/>
    <w:rsid w:val="002134F8"/>
    <w:rsid w:val="00213616"/>
    <w:rsid w:val="0021650A"/>
    <w:rsid w:val="00220C75"/>
    <w:rsid w:val="00225111"/>
    <w:rsid w:val="002428E3"/>
    <w:rsid w:val="00244C91"/>
    <w:rsid w:val="002503A3"/>
    <w:rsid w:val="002507DE"/>
    <w:rsid w:val="002540AD"/>
    <w:rsid w:val="00256DA7"/>
    <w:rsid w:val="00260411"/>
    <w:rsid w:val="002637BE"/>
    <w:rsid w:val="00264ECE"/>
    <w:rsid w:val="002655FB"/>
    <w:rsid w:val="00267FEA"/>
    <w:rsid w:val="002804F8"/>
    <w:rsid w:val="00280FD0"/>
    <w:rsid w:val="00281CB0"/>
    <w:rsid w:val="002846DA"/>
    <w:rsid w:val="0029261D"/>
    <w:rsid w:val="00292CC6"/>
    <w:rsid w:val="00294D7F"/>
    <w:rsid w:val="002A0D16"/>
    <w:rsid w:val="002A4A5B"/>
    <w:rsid w:val="002B4C71"/>
    <w:rsid w:val="002C7872"/>
    <w:rsid w:val="002D0E87"/>
    <w:rsid w:val="002D14EA"/>
    <w:rsid w:val="002E6255"/>
    <w:rsid w:val="002E6448"/>
    <w:rsid w:val="002F21EA"/>
    <w:rsid w:val="002F269B"/>
    <w:rsid w:val="002F3C42"/>
    <w:rsid w:val="00310067"/>
    <w:rsid w:val="00311DA2"/>
    <w:rsid w:val="0031264C"/>
    <w:rsid w:val="003127CE"/>
    <w:rsid w:val="00315663"/>
    <w:rsid w:val="0032022B"/>
    <w:rsid w:val="00321163"/>
    <w:rsid w:val="00324162"/>
    <w:rsid w:val="00326023"/>
    <w:rsid w:val="00334726"/>
    <w:rsid w:val="003362D5"/>
    <w:rsid w:val="00340159"/>
    <w:rsid w:val="00340CD9"/>
    <w:rsid w:val="00350508"/>
    <w:rsid w:val="0035216B"/>
    <w:rsid w:val="00352A27"/>
    <w:rsid w:val="003539D0"/>
    <w:rsid w:val="00357EB8"/>
    <w:rsid w:val="00364597"/>
    <w:rsid w:val="00366E96"/>
    <w:rsid w:val="003736A4"/>
    <w:rsid w:val="00377427"/>
    <w:rsid w:val="00382480"/>
    <w:rsid w:val="003B19B4"/>
    <w:rsid w:val="003C13E7"/>
    <w:rsid w:val="003D0671"/>
    <w:rsid w:val="003D1082"/>
    <w:rsid w:val="003E0DF8"/>
    <w:rsid w:val="003E429B"/>
    <w:rsid w:val="003E5A80"/>
    <w:rsid w:val="003E6CAF"/>
    <w:rsid w:val="003F4515"/>
    <w:rsid w:val="00404665"/>
    <w:rsid w:val="004053B7"/>
    <w:rsid w:val="00411102"/>
    <w:rsid w:val="00412863"/>
    <w:rsid w:val="004232DD"/>
    <w:rsid w:val="0042594F"/>
    <w:rsid w:val="00432ED2"/>
    <w:rsid w:val="004356C2"/>
    <w:rsid w:val="00442957"/>
    <w:rsid w:val="0046023A"/>
    <w:rsid w:val="00471069"/>
    <w:rsid w:val="00475386"/>
    <w:rsid w:val="00491339"/>
    <w:rsid w:val="00491451"/>
    <w:rsid w:val="004965F4"/>
    <w:rsid w:val="00497C2B"/>
    <w:rsid w:val="004A2ADE"/>
    <w:rsid w:val="004B73FE"/>
    <w:rsid w:val="004C066B"/>
    <w:rsid w:val="004E24A7"/>
    <w:rsid w:val="004E7792"/>
    <w:rsid w:val="004F1189"/>
    <w:rsid w:val="004F2A3B"/>
    <w:rsid w:val="004F7A4F"/>
    <w:rsid w:val="005005A1"/>
    <w:rsid w:val="00500BB0"/>
    <w:rsid w:val="00502223"/>
    <w:rsid w:val="00511B60"/>
    <w:rsid w:val="005125EB"/>
    <w:rsid w:val="005249CE"/>
    <w:rsid w:val="005270B1"/>
    <w:rsid w:val="0053198C"/>
    <w:rsid w:val="0053710B"/>
    <w:rsid w:val="005409FB"/>
    <w:rsid w:val="00555962"/>
    <w:rsid w:val="005566E2"/>
    <w:rsid w:val="0055711C"/>
    <w:rsid w:val="005616E8"/>
    <w:rsid w:val="0057324E"/>
    <w:rsid w:val="00573D81"/>
    <w:rsid w:val="00580AE1"/>
    <w:rsid w:val="00581AD4"/>
    <w:rsid w:val="00582A13"/>
    <w:rsid w:val="00582B35"/>
    <w:rsid w:val="0058748C"/>
    <w:rsid w:val="00592226"/>
    <w:rsid w:val="00594832"/>
    <w:rsid w:val="005965C8"/>
    <w:rsid w:val="00597343"/>
    <w:rsid w:val="005A560B"/>
    <w:rsid w:val="005B01EA"/>
    <w:rsid w:val="005B6D25"/>
    <w:rsid w:val="005C1507"/>
    <w:rsid w:val="005C2D65"/>
    <w:rsid w:val="005D5DD2"/>
    <w:rsid w:val="005D63BB"/>
    <w:rsid w:val="005E294A"/>
    <w:rsid w:val="005F33EA"/>
    <w:rsid w:val="005F4793"/>
    <w:rsid w:val="00603449"/>
    <w:rsid w:val="006035A2"/>
    <w:rsid w:val="00620BBC"/>
    <w:rsid w:val="00623809"/>
    <w:rsid w:val="00630364"/>
    <w:rsid w:val="00634D1A"/>
    <w:rsid w:val="00674F06"/>
    <w:rsid w:val="00681739"/>
    <w:rsid w:val="0068645A"/>
    <w:rsid w:val="00693B62"/>
    <w:rsid w:val="006A0864"/>
    <w:rsid w:val="006A24DF"/>
    <w:rsid w:val="006B2B2D"/>
    <w:rsid w:val="006B3EBF"/>
    <w:rsid w:val="006C7EB5"/>
    <w:rsid w:val="006D421D"/>
    <w:rsid w:val="006E0132"/>
    <w:rsid w:val="006E1A53"/>
    <w:rsid w:val="006E5433"/>
    <w:rsid w:val="006F3047"/>
    <w:rsid w:val="006F4BA0"/>
    <w:rsid w:val="006F4E92"/>
    <w:rsid w:val="006F58D0"/>
    <w:rsid w:val="0070371F"/>
    <w:rsid w:val="0070575D"/>
    <w:rsid w:val="007105D2"/>
    <w:rsid w:val="007122EB"/>
    <w:rsid w:val="00722669"/>
    <w:rsid w:val="00722882"/>
    <w:rsid w:val="00725983"/>
    <w:rsid w:val="00732FBE"/>
    <w:rsid w:val="00733974"/>
    <w:rsid w:val="00744913"/>
    <w:rsid w:val="00745C4D"/>
    <w:rsid w:val="007473EE"/>
    <w:rsid w:val="0075291A"/>
    <w:rsid w:val="0079636F"/>
    <w:rsid w:val="007B2BB0"/>
    <w:rsid w:val="007B3FE1"/>
    <w:rsid w:val="007C0DF1"/>
    <w:rsid w:val="007C47E0"/>
    <w:rsid w:val="007C6B8F"/>
    <w:rsid w:val="007C7004"/>
    <w:rsid w:val="007D736D"/>
    <w:rsid w:val="007E7BFD"/>
    <w:rsid w:val="007F3B5C"/>
    <w:rsid w:val="0080039D"/>
    <w:rsid w:val="00812FC7"/>
    <w:rsid w:val="0081600C"/>
    <w:rsid w:val="00822465"/>
    <w:rsid w:val="008268B7"/>
    <w:rsid w:val="00826DBA"/>
    <w:rsid w:val="0082798D"/>
    <w:rsid w:val="0083592B"/>
    <w:rsid w:val="0085009A"/>
    <w:rsid w:val="008616AB"/>
    <w:rsid w:val="00863C82"/>
    <w:rsid w:val="00865CEB"/>
    <w:rsid w:val="00870819"/>
    <w:rsid w:val="00874A1C"/>
    <w:rsid w:val="00884853"/>
    <w:rsid w:val="0088520C"/>
    <w:rsid w:val="00886970"/>
    <w:rsid w:val="0088740A"/>
    <w:rsid w:val="00893936"/>
    <w:rsid w:val="0089428A"/>
    <w:rsid w:val="008947E5"/>
    <w:rsid w:val="008A11F4"/>
    <w:rsid w:val="008A3A29"/>
    <w:rsid w:val="008B211D"/>
    <w:rsid w:val="008C541C"/>
    <w:rsid w:val="008D3961"/>
    <w:rsid w:val="008D576E"/>
    <w:rsid w:val="008D6462"/>
    <w:rsid w:val="008D6A63"/>
    <w:rsid w:val="008E16BD"/>
    <w:rsid w:val="008E522B"/>
    <w:rsid w:val="008F0F90"/>
    <w:rsid w:val="008F10DB"/>
    <w:rsid w:val="008F25B9"/>
    <w:rsid w:val="0090607B"/>
    <w:rsid w:val="009200CD"/>
    <w:rsid w:val="00925E63"/>
    <w:rsid w:val="00930CA3"/>
    <w:rsid w:val="00931CB6"/>
    <w:rsid w:val="00934DCB"/>
    <w:rsid w:val="00935C07"/>
    <w:rsid w:val="009375D8"/>
    <w:rsid w:val="0094071B"/>
    <w:rsid w:val="00944AA8"/>
    <w:rsid w:val="009564A6"/>
    <w:rsid w:val="009639B6"/>
    <w:rsid w:val="00965080"/>
    <w:rsid w:val="0097184C"/>
    <w:rsid w:val="00974C04"/>
    <w:rsid w:val="00976958"/>
    <w:rsid w:val="009777FC"/>
    <w:rsid w:val="009816A0"/>
    <w:rsid w:val="009B214B"/>
    <w:rsid w:val="009B5859"/>
    <w:rsid w:val="009D063E"/>
    <w:rsid w:val="009D50C6"/>
    <w:rsid w:val="009D646A"/>
    <w:rsid w:val="009F52E1"/>
    <w:rsid w:val="009F6CBA"/>
    <w:rsid w:val="009F6FD1"/>
    <w:rsid w:val="00A02471"/>
    <w:rsid w:val="00A02529"/>
    <w:rsid w:val="00A0654C"/>
    <w:rsid w:val="00A15A6C"/>
    <w:rsid w:val="00A17E49"/>
    <w:rsid w:val="00A20F45"/>
    <w:rsid w:val="00A211EC"/>
    <w:rsid w:val="00A23C73"/>
    <w:rsid w:val="00A2443A"/>
    <w:rsid w:val="00A25BAE"/>
    <w:rsid w:val="00A30534"/>
    <w:rsid w:val="00A41E12"/>
    <w:rsid w:val="00A528A9"/>
    <w:rsid w:val="00A60907"/>
    <w:rsid w:val="00A64145"/>
    <w:rsid w:val="00A81877"/>
    <w:rsid w:val="00A850BC"/>
    <w:rsid w:val="00AA2236"/>
    <w:rsid w:val="00AB7716"/>
    <w:rsid w:val="00AC6F5A"/>
    <w:rsid w:val="00AF25B5"/>
    <w:rsid w:val="00AF7B02"/>
    <w:rsid w:val="00B14F06"/>
    <w:rsid w:val="00B24563"/>
    <w:rsid w:val="00B2549B"/>
    <w:rsid w:val="00B276F3"/>
    <w:rsid w:val="00B337E7"/>
    <w:rsid w:val="00B352AC"/>
    <w:rsid w:val="00B36ECE"/>
    <w:rsid w:val="00B525FD"/>
    <w:rsid w:val="00B536EA"/>
    <w:rsid w:val="00B613D7"/>
    <w:rsid w:val="00B62725"/>
    <w:rsid w:val="00B64AC2"/>
    <w:rsid w:val="00B66B2F"/>
    <w:rsid w:val="00B71199"/>
    <w:rsid w:val="00B75D7D"/>
    <w:rsid w:val="00B773CC"/>
    <w:rsid w:val="00B8216F"/>
    <w:rsid w:val="00B8499D"/>
    <w:rsid w:val="00B95369"/>
    <w:rsid w:val="00B9657D"/>
    <w:rsid w:val="00B969D2"/>
    <w:rsid w:val="00BA506B"/>
    <w:rsid w:val="00BA675F"/>
    <w:rsid w:val="00BC15FD"/>
    <w:rsid w:val="00BC55B4"/>
    <w:rsid w:val="00BC6332"/>
    <w:rsid w:val="00BD5554"/>
    <w:rsid w:val="00BE6154"/>
    <w:rsid w:val="00BE7FC5"/>
    <w:rsid w:val="00BF0513"/>
    <w:rsid w:val="00BF2446"/>
    <w:rsid w:val="00BF76CF"/>
    <w:rsid w:val="00C010E5"/>
    <w:rsid w:val="00C1213B"/>
    <w:rsid w:val="00C12EA1"/>
    <w:rsid w:val="00C15250"/>
    <w:rsid w:val="00C16DC9"/>
    <w:rsid w:val="00C211F9"/>
    <w:rsid w:val="00C30FCE"/>
    <w:rsid w:val="00C372D4"/>
    <w:rsid w:val="00C44839"/>
    <w:rsid w:val="00C46587"/>
    <w:rsid w:val="00C46BF9"/>
    <w:rsid w:val="00C475A8"/>
    <w:rsid w:val="00C47CB0"/>
    <w:rsid w:val="00C55C74"/>
    <w:rsid w:val="00C65815"/>
    <w:rsid w:val="00C72951"/>
    <w:rsid w:val="00C828B5"/>
    <w:rsid w:val="00C87E33"/>
    <w:rsid w:val="00CB1886"/>
    <w:rsid w:val="00CC7292"/>
    <w:rsid w:val="00CC74EC"/>
    <w:rsid w:val="00CD0293"/>
    <w:rsid w:val="00CD45AA"/>
    <w:rsid w:val="00CD7B33"/>
    <w:rsid w:val="00CE6481"/>
    <w:rsid w:val="00CF1870"/>
    <w:rsid w:val="00CF382E"/>
    <w:rsid w:val="00D047C6"/>
    <w:rsid w:val="00D10A55"/>
    <w:rsid w:val="00D1207D"/>
    <w:rsid w:val="00D14C78"/>
    <w:rsid w:val="00D16C30"/>
    <w:rsid w:val="00D1758B"/>
    <w:rsid w:val="00D263B7"/>
    <w:rsid w:val="00D30070"/>
    <w:rsid w:val="00D30D55"/>
    <w:rsid w:val="00D33662"/>
    <w:rsid w:val="00D422B7"/>
    <w:rsid w:val="00D45FD7"/>
    <w:rsid w:val="00D555EC"/>
    <w:rsid w:val="00D71056"/>
    <w:rsid w:val="00D72F63"/>
    <w:rsid w:val="00D8150E"/>
    <w:rsid w:val="00D841DA"/>
    <w:rsid w:val="00D84BC8"/>
    <w:rsid w:val="00D92B20"/>
    <w:rsid w:val="00D94B5F"/>
    <w:rsid w:val="00D9598D"/>
    <w:rsid w:val="00DB0A9C"/>
    <w:rsid w:val="00DB2830"/>
    <w:rsid w:val="00DB61D3"/>
    <w:rsid w:val="00DC37DB"/>
    <w:rsid w:val="00DC3B7E"/>
    <w:rsid w:val="00DD5544"/>
    <w:rsid w:val="00DD6318"/>
    <w:rsid w:val="00DE469C"/>
    <w:rsid w:val="00DF1C2C"/>
    <w:rsid w:val="00DF49E5"/>
    <w:rsid w:val="00DF5918"/>
    <w:rsid w:val="00E06C9C"/>
    <w:rsid w:val="00E06E15"/>
    <w:rsid w:val="00E26107"/>
    <w:rsid w:val="00E3386E"/>
    <w:rsid w:val="00E366A7"/>
    <w:rsid w:val="00E430D6"/>
    <w:rsid w:val="00E43400"/>
    <w:rsid w:val="00E43ECC"/>
    <w:rsid w:val="00E509B1"/>
    <w:rsid w:val="00E526A5"/>
    <w:rsid w:val="00E569B6"/>
    <w:rsid w:val="00E65C84"/>
    <w:rsid w:val="00E6619A"/>
    <w:rsid w:val="00E67DE6"/>
    <w:rsid w:val="00E7280A"/>
    <w:rsid w:val="00E728B0"/>
    <w:rsid w:val="00E72A7C"/>
    <w:rsid w:val="00E779F0"/>
    <w:rsid w:val="00E837E6"/>
    <w:rsid w:val="00E84D7A"/>
    <w:rsid w:val="00E90FC6"/>
    <w:rsid w:val="00E94219"/>
    <w:rsid w:val="00E94DE6"/>
    <w:rsid w:val="00EA07E0"/>
    <w:rsid w:val="00EA7030"/>
    <w:rsid w:val="00EB1640"/>
    <w:rsid w:val="00EB5EC4"/>
    <w:rsid w:val="00EC1CD8"/>
    <w:rsid w:val="00EC68E5"/>
    <w:rsid w:val="00ED0011"/>
    <w:rsid w:val="00ED5E9A"/>
    <w:rsid w:val="00EE4773"/>
    <w:rsid w:val="00EF4B2A"/>
    <w:rsid w:val="00F056CF"/>
    <w:rsid w:val="00F06464"/>
    <w:rsid w:val="00F15FCA"/>
    <w:rsid w:val="00F16AF9"/>
    <w:rsid w:val="00F249FA"/>
    <w:rsid w:val="00F2606C"/>
    <w:rsid w:val="00F308F2"/>
    <w:rsid w:val="00F40E51"/>
    <w:rsid w:val="00F46E57"/>
    <w:rsid w:val="00F47058"/>
    <w:rsid w:val="00F558F9"/>
    <w:rsid w:val="00F570D9"/>
    <w:rsid w:val="00F61884"/>
    <w:rsid w:val="00F62495"/>
    <w:rsid w:val="00F62F98"/>
    <w:rsid w:val="00F63C52"/>
    <w:rsid w:val="00F74BFC"/>
    <w:rsid w:val="00F77D2A"/>
    <w:rsid w:val="00F817FF"/>
    <w:rsid w:val="00F9054E"/>
    <w:rsid w:val="00FA5E48"/>
    <w:rsid w:val="00FB10C9"/>
    <w:rsid w:val="00FB3CD5"/>
    <w:rsid w:val="00FB4299"/>
    <w:rsid w:val="00FC7C95"/>
    <w:rsid w:val="00FD6777"/>
    <w:rsid w:val="00FF4BBA"/>
    <w:rsid w:val="03BAE92B"/>
    <w:rsid w:val="1435DA36"/>
    <w:rsid w:val="2F010270"/>
    <w:rsid w:val="2F8B231F"/>
    <w:rsid w:val="41B09465"/>
    <w:rsid w:val="554C4E0F"/>
    <w:rsid w:val="55FC4903"/>
    <w:rsid w:val="656A5F5F"/>
    <w:rsid w:val="67062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309B793"/>
  <w15:docId w15:val="{850FCD1B-5D51-44EA-9F29-7C7AAB80FA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863C82"/>
    <w:rPr>
      <w:rFonts w:asciiTheme="minorHAnsi" w:eastAsiaTheme="minorHAnsi" w:hAnsiTheme="minorHAnsi" w:cstheme="minorBidi"/>
      <w:szCs w:val="22"/>
      <w:lang w:val="de-DE"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863C82"/>
    <w:pPr>
      <w:keepNext/>
      <w:keepLines/>
      <w:spacing w:before="240"/>
      <w:outlineLvl w:val="0"/>
    </w:pPr>
    <w:rPr>
      <w:rFonts w:eastAsiaTheme="majorEastAsia" w:cstheme="majorBidi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0672A9"/>
    <w:pPr>
      <w:keepNext/>
      <w:keepLines/>
      <w:spacing w:before="40"/>
      <w:outlineLvl w:val="1"/>
    </w:pPr>
    <w:rPr>
      <w:rFonts w:eastAsiaTheme="majorEastAsia" w:cstheme="majorBidi"/>
      <w:sz w:val="3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rsid w:val="000D5C73"/>
    <w:rPr>
      <w:color w:val="0000FF"/>
      <w:u w:val="single"/>
    </w:rPr>
  </w:style>
  <w:style w:type="paragraph" w:styleId="Sprechblasentext">
    <w:name w:val="Balloon Text"/>
    <w:basedOn w:val="Standard"/>
    <w:semiHidden/>
    <w:rsid w:val="00A17E49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C211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resszeile">
    <w:name w:val="Adresszeile"/>
    <w:rsid w:val="00E569B6"/>
    <w:pPr>
      <w:framePr w:w="3901" w:h="181" w:hSpace="142" w:wrap="around" w:vAnchor="page" w:hAnchor="page" w:x="2501" w:y="2762" w:anchorLock="1"/>
    </w:pPr>
    <w:rPr>
      <w:rFonts w:ascii="FagoPro" w:hAnsi="FagoPro" w:cs="FagoPro"/>
      <w:sz w:val="18"/>
      <w:szCs w:val="17"/>
    </w:rPr>
  </w:style>
  <w:style w:type="paragraph" w:customStyle="1" w:styleId="Datumszeile">
    <w:name w:val="Datumszeile"/>
    <w:rsid w:val="002F269B"/>
    <w:pPr>
      <w:framePr w:w="3901" w:h="181" w:hSpace="142" w:wrap="around" w:vAnchor="page" w:hAnchor="page" w:x="2490" w:y="5733" w:anchorLock="1"/>
    </w:pPr>
    <w:rPr>
      <w:rFonts w:ascii="FagoPro" w:hAnsi="FagoPro" w:cs="FagoPro"/>
      <w:noProof/>
      <w:szCs w:val="18"/>
    </w:rPr>
  </w:style>
  <w:style w:type="paragraph" w:customStyle="1" w:styleId="Adressbox">
    <w:name w:val="Adressbox"/>
    <w:rsid w:val="00E569B6"/>
    <w:pPr>
      <w:framePr w:w="2002" w:h="2722" w:hRule="exact" w:hSpace="142" w:wrap="around" w:vAnchor="page" w:hAnchor="page" w:x="9328" w:y="2836" w:anchorLock="1"/>
      <w:autoSpaceDE w:val="0"/>
      <w:autoSpaceDN w:val="0"/>
      <w:adjustRightInd w:val="0"/>
    </w:pPr>
    <w:rPr>
      <w:rFonts w:ascii="FagoPro" w:hAnsi="FagoPro" w:cs="FagoPro"/>
      <w:sz w:val="18"/>
      <w:szCs w:val="17"/>
    </w:rPr>
  </w:style>
  <w:style w:type="character" w:styleId="Fett">
    <w:name w:val="Strong"/>
    <w:basedOn w:val="Absatz-Standardschriftart"/>
    <w:uiPriority w:val="22"/>
    <w:qFormat/>
    <w:rsid w:val="002F269B"/>
    <w:rPr>
      <w:b/>
      <w:bCs/>
    </w:rPr>
  </w:style>
  <w:style w:type="paragraph" w:styleId="Fu-Endnotenberschrift">
    <w:name w:val="Note Heading"/>
    <w:basedOn w:val="Standard"/>
    <w:next w:val="Standard"/>
    <w:rsid w:val="002F269B"/>
  </w:style>
  <w:style w:type="paragraph" w:styleId="Kopfzeile">
    <w:name w:val="header"/>
    <w:basedOn w:val="Standard"/>
    <w:rsid w:val="006D421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6D421D"/>
    <w:pPr>
      <w:tabs>
        <w:tab w:val="center" w:pos="4536"/>
        <w:tab w:val="right" w:pos="9072"/>
      </w:tabs>
    </w:pPr>
  </w:style>
  <w:style w:type="paragraph" w:customStyle="1" w:styleId="FormatvorlageAdresszeile">
    <w:name w:val="Formatvorlage Adresszeile"/>
    <w:basedOn w:val="Adresszeile"/>
    <w:rsid w:val="00874A1C"/>
    <w:pPr>
      <w:framePr w:wrap="around"/>
    </w:pPr>
    <w:rPr>
      <w:u w:val="single"/>
    </w:rPr>
  </w:style>
  <w:style w:type="paragraph" w:styleId="StandardWeb">
    <w:name w:val="Normal (Web)"/>
    <w:basedOn w:val="Standard"/>
    <w:uiPriority w:val="99"/>
    <w:semiHidden/>
    <w:unhideWhenUsed/>
    <w:rsid w:val="00D1207D"/>
    <w:pPr>
      <w:spacing w:after="150"/>
    </w:pPr>
    <w:rPr>
      <w:rFonts w:ascii="Times New Roman" w:hAnsi="Times New Roman"/>
      <w:sz w:val="24"/>
    </w:rPr>
  </w:style>
  <w:style w:type="character" w:customStyle="1" w:styleId="FuzeileZchn">
    <w:name w:val="Fußzeile Zchn"/>
    <w:basedOn w:val="Absatz-Standardschriftart"/>
    <w:link w:val="Fuzeile"/>
    <w:uiPriority w:val="99"/>
    <w:rsid w:val="00D1207D"/>
    <w:rPr>
      <w:rFonts w:ascii="Fago Pro" w:hAnsi="Fago Pro"/>
      <w:szCs w:val="24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035A2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083E93"/>
    <w:pPr>
      <w:ind w:left="720"/>
    </w:pPr>
    <w:rPr>
      <w:rFonts w:ascii="Calibri" w:hAnsi="Calibri" w:cs="Calibri"/>
      <w:sz w:val="22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863C82"/>
    <w:rPr>
      <w:rFonts w:asciiTheme="minorHAnsi" w:eastAsiaTheme="majorEastAsia" w:hAnsiTheme="minorHAnsi" w:cstheme="majorBidi"/>
      <w:sz w:val="28"/>
      <w:szCs w:val="32"/>
      <w:lang w:val="de-DE" w:eastAsia="en-US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0672A9"/>
    <w:rPr>
      <w:rFonts w:asciiTheme="minorHAnsi" w:eastAsiaTheme="majorEastAsia" w:hAnsiTheme="minorHAnsi" w:cstheme="majorBidi"/>
      <w:sz w:val="36"/>
      <w:szCs w:val="26"/>
      <w:lang w:val="de-DE" w:eastAsia="en-US"/>
    </w:rPr>
  </w:style>
  <w:style w:type="character" w:styleId="Kommentarzeichen">
    <w:name w:val="annotation reference"/>
    <w:basedOn w:val="Absatz-Standardschriftart"/>
    <w:semiHidden/>
    <w:unhideWhenUsed/>
    <w:rsid w:val="00B64AC2"/>
    <w:rPr>
      <w:sz w:val="16"/>
      <w:szCs w:val="16"/>
    </w:rPr>
  </w:style>
  <w:style w:type="paragraph" w:styleId="Kommentartext">
    <w:name w:val="annotation text"/>
    <w:basedOn w:val="Standard"/>
    <w:link w:val="KommentartextZchn"/>
    <w:unhideWhenUsed/>
    <w:rsid w:val="00B64AC2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B64AC2"/>
    <w:rPr>
      <w:rFonts w:asciiTheme="minorHAnsi" w:eastAsiaTheme="minorHAnsi" w:hAnsiTheme="minorHAnsi" w:cstheme="minorBidi"/>
      <w:lang w:val="de-DE" w:eastAsia="en-US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B64AC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B64AC2"/>
    <w:rPr>
      <w:rFonts w:asciiTheme="minorHAnsi" w:eastAsiaTheme="minorHAnsi" w:hAnsiTheme="minorHAnsi" w:cstheme="minorBidi"/>
      <w:b/>
      <w:bCs/>
      <w:lang w:val="de-DE" w:eastAsia="en-US"/>
    </w:rPr>
  </w:style>
  <w:style w:type="paragraph" w:styleId="Untertitel">
    <w:name w:val="Subtitle"/>
    <w:basedOn w:val="Standard"/>
    <w:next w:val="Standard"/>
    <w:link w:val="UntertitelZchn"/>
    <w:qFormat/>
    <w:rsid w:val="000672A9"/>
    <w:pPr>
      <w:numPr>
        <w:ilvl w:val="1"/>
      </w:numPr>
      <w:spacing w:after="160"/>
    </w:pPr>
    <w:rPr>
      <w:rFonts w:eastAsiaTheme="minorEastAsia"/>
      <w:spacing w:val="15"/>
      <w:sz w:val="24"/>
    </w:rPr>
  </w:style>
  <w:style w:type="character" w:customStyle="1" w:styleId="UntertitelZchn">
    <w:name w:val="Untertitel Zchn"/>
    <w:basedOn w:val="Absatz-Standardschriftart"/>
    <w:link w:val="Untertitel"/>
    <w:rsid w:val="000672A9"/>
    <w:rPr>
      <w:rFonts w:asciiTheme="minorHAnsi" w:eastAsiaTheme="minorEastAsia" w:hAnsiTheme="minorHAnsi" w:cstheme="minorBidi"/>
      <w:spacing w:val="15"/>
      <w:sz w:val="24"/>
      <w:szCs w:val="22"/>
      <w:lang w:val="de-DE" w:eastAsia="en-US"/>
    </w:rPr>
  </w:style>
  <w:style w:type="paragraph" w:styleId="berarbeitung">
    <w:name w:val="Revision"/>
    <w:hidden/>
    <w:uiPriority w:val="99"/>
    <w:semiHidden/>
    <w:rsid w:val="00ED5E9A"/>
    <w:rPr>
      <w:rFonts w:asciiTheme="minorHAnsi" w:eastAsiaTheme="minorHAnsi" w:hAnsiTheme="minorHAnsi" w:cstheme="minorBidi"/>
      <w:szCs w:val="22"/>
      <w:lang w:val="de-DE" w:eastAsia="en-US"/>
    </w:rPr>
  </w:style>
  <w:style w:type="paragraph" w:styleId="Funotentext">
    <w:name w:val="footnote text"/>
    <w:basedOn w:val="Standard"/>
    <w:link w:val="FunotentextZchn"/>
    <w:semiHidden/>
    <w:unhideWhenUsed/>
    <w:rsid w:val="00623809"/>
    <w:rPr>
      <w:szCs w:val="20"/>
    </w:rPr>
  </w:style>
  <w:style w:type="character" w:customStyle="1" w:styleId="FunotentextZchn">
    <w:name w:val="Fußnotentext Zchn"/>
    <w:basedOn w:val="Absatz-Standardschriftart"/>
    <w:link w:val="Funotentext"/>
    <w:semiHidden/>
    <w:rsid w:val="00623809"/>
    <w:rPr>
      <w:rFonts w:asciiTheme="minorHAnsi" w:eastAsiaTheme="minorHAnsi" w:hAnsiTheme="minorHAnsi" w:cstheme="minorBidi"/>
      <w:lang w:val="de-DE" w:eastAsia="en-US"/>
    </w:rPr>
  </w:style>
  <w:style w:type="character" w:styleId="Funotenzeichen">
    <w:name w:val="footnote reference"/>
    <w:basedOn w:val="Absatz-Standardschriftart"/>
    <w:semiHidden/>
    <w:unhideWhenUsed/>
    <w:rsid w:val="0062380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823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0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umweltberatung.at/download/?id=abfallumrechnungstabelle-3044-umweltberatung.pdf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ena.freiburghaus\Downloads\A4hoch_Logo_farbig%20(5)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E25EA0C31A34441ADC32BCE54C4D1B3" ma:contentTypeVersion="11" ma:contentTypeDescription="Ein neues Dokument erstellen." ma:contentTypeScope="" ma:versionID="74fe04474b5ae54baaaac0ea1b82ca32">
  <xsd:schema xmlns:xsd="http://www.w3.org/2001/XMLSchema" xmlns:xs="http://www.w3.org/2001/XMLSchema" xmlns:p="http://schemas.microsoft.com/office/2006/metadata/properties" xmlns:ns2="194ec965-c90d-412e-aee7-f08dbe6f341d" xmlns:ns3="0ad9251e-40d2-4c47-b5a0-c5c715a0d433" targetNamespace="http://schemas.microsoft.com/office/2006/metadata/properties" ma:root="true" ma:fieldsID="e1fdf8ed75ac5e63bd4d284990b244d6" ns2:_="" ns3:_="">
    <xsd:import namespace="194ec965-c90d-412e-aee7-f08dbe6f341d"/>
    <xsd:import namespace="0ad9251e-40d2-4c47-b5a0-c5c715a0d43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4ec965-c90d-412e-aee7-f08dbe6f341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Bildmarkierungen" ma:readOnly="false" ma:fieldId="{5cf76f15-5ced-4ddc-b409-7134ff3c332f}" ma:taxonomyMulti="true" ma:sspId="75b9de59-ab2f-400c-94bf-386b782e413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d9251e-40d2-4c47-b5a0-c5c715a0d43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6dc8a48e-513e-4083-9637-f506f4c17d05}" ma:internalName="TaxCatchAll" ma:showField="CatchAllData" ma:web="0ad9251e-40d2-4c47-b5a0-c5c715a0d43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94ec965-c90d-412e-aee7-f08dbe6f341d">
      <Terms xmlns="http://schemas.microsoft.com/office/infopath/2007/PartnerControls"/>
    </lcf76f155ced4ddcb4097134ff3c332f>
    <TaxCatchAll xmlns="0ad9251e-40d2-4c47-b5a0-c5c715a0d43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DB0793-39F4-4116-BC6B-6990ED7493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94ec965-c90d-412e-aee7-f08dbe6f341d"/>
    <ds:schemaRef ds:uri="0ad9251e-40d2-4c47-b5a0-c5c715a0d43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B3E6EA9-7C2A-4CC9-901F-20E83F46A234}">
  <ds:schemaRefs>
    <ds:schemaRef ds:uri="http://schemas.microsoft.com/office/2006/metadata/properties"/>
    <ds:schemaRef ds:uri="http://schemas.microsoft.com/office/infopath/2007/PartnerControls"/>
    <ds:schemaRef ds:uri="194ec965-c90d-412e-aee7-f08dbe6f341d"/>
    <ds:schemaRef ds:uri="0ad9251e-40d2-4c47-b5a0-c5c715a0d433"/>
  </ds:schemaRefs>
</ds:datastoreItem>
</file>

<file path=customXml/itemProps3.xml><?xml version="1.0" encoding="utf-8"?>
<ds:datastoreItem xmlns:ds="http://schemas.openxmlformats.org/officeDocument/2006/customXml" ds:itemID="{28FDFF1E-8411-4026-8BCF-BEC0F1133B5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412214A-BAD0-4240-9317-AD8F3272C3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A4hoch_Logo_farbig (5).dotx</Template>
  <TotalTime>0</TotalTime>
  <Pages>2</Pages>
  <Words>597</Words>
  <Characters>4082</Characters>
  <Application>Microsoft Office Word</Application>
  <DocSecurity>0</DocSecurity>
  <Lines>34</Lines>
  <Paragraphs>9</Paragraphs>
  <ScaleCrop>false</ScaleCrop>
  <Company>Swiss Olympic</Company>
  <LinksUpToDate>false</LinksUpToDate>
  <CharactersWithSpaces>4670</CharactersWithSpaces>
  <SharedDoc>false</SharedDoc>
  <HLinks>
    <vt:vector size="6" baseType="variant">
      <vt:variant>
        <vt:i4>3014697</vt:i4>
      </vt:variant>
      <vt:variant>
        <vt:i4>0</vt:i4>
      </vt:variant>
      <vt:variant>
        <vt:i4>0</vt:i4>
      </vt:variant>
      <vt:variant>
        <vt:i4>5</vt:i4>
      </vt:variant>
      <vt:variant>
        <vt:lpwstr>https://www.umweltberatung.at/download/?id=abfallumrechnungstabelle-3044-umweltberatung.pdf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Freiburghaus Lena</dc:creator>
  <cp:keywords/>
  <cp:lastModifiedBy>Steimle Carol</cp:lastModifiedBy>
  <cp:revision>326</cp:revision>
  <cp:lastPrinted>2018-03-06T23:11:00Z</cp:lastPrinted>
  <dcterms:created xsi:type="dcterms:W3CDTF">2023-07-20T23:01:00Z</dcterms:created>
  <dcterms:modified xsi:type="dcterms:W3CDTF">2023-08-24T15:48:00Z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0x010100EE25EA0C31A34441ADC32BCE54C4D1B3</vt:lpwstr>
  </property>
  <property fmtid="{D5CDD505-2E9C-101B-9397-08002B2CF9AE}" pid="3" name="gbd5e47e263f490a86763bb6b0167a0a">
    <vt:lpwstr/>
  </property>
  <property fmtid="{D5CDD505-2E9C-101B-9397-08002B2CF9AE}" pid="4" name="SOAKategorie">
    <vt:lpwstr/>
  </property>
  <property fmtid="{D5CDD505-2E9C-101B-9397-08002B2CF9AE}" pid="5" name="TaxCatchAll">
    <vt:lpwstr/>
  </property>
  <property fmtid="{D5CDD505-2E9C-101B-9397-08002B2CF9AE}" pid="6" name="_dlc_DocIdItemGuid">
    <vt:lpwstr>24950282-4834-4daf-85e1-b42270299762</vt:lpwstr>
  </property>
  <property fmtid="{D5CDD505-2E9C-101B-9397-08002B2CF9AE}" pid="7" name="MediaServiceImageTags">
    <vt:lpwstr/>
  </property>
</Properties>
</file>