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410E2D" w:rsidR="00EA7016" w:rsidP="00EA7016" w:rsidRDefault="00A01DF8" w14:paraId="03FB9C16" w14:textId="46D93002">
      <w:pPr>
        <w:pStyle w:val="berschrift1"/>
        <w:numPr>
          <w:ilvl w:val="0"/>
          <w:numId w:val="0"/>
        </w:numPr>
        <w:spacing w:before="0" w:after="0"/>
        <w:rPr>
          <w:sz w:val="28"/>
          <w:szCs w:val="28"/>
        </w:rPr>
      </w:pPr>
      <w:r w:rsidRPr="00410E2D">
        <w:rPr>
          <w:rFonts w:cstheme="minorHAnsi"/>
          <w:sz w:val="28"/>
          <w:szCs w:val="28"/>
        </w:rPr>
        <w:t>Antrag «Förderbeiträge Umfeldmanager*in»</w:t>
      </w:r>
      <w:r w:rsidRPr="00410E2D" w:rsidR="000D67DE">
        <w:rPr>
          <w:rFonts w:cstheme="minorHAnsi"/>
          <w:sz w:val="28"/>
          <w:szCs w:val="28"/>
        </w:rPr>
        <w:t xml:space="preserve"> </w:t>
      </w:r>
    </w:p>
    <w:p w:rsidRPr="00410E2D" w:rsidR="00EA7016" w:rsidP="00EA7016" w:rsidRDefault="00EA7016" w14:paraId="669F9F1A" w14:textId="77777777">
      <w:pPr>
        <w:pBdr>
          <w:bottom w:val="single" w:color="auto" w:sz="4" w:space="1"/>
        </w:pBdr>
        <w:rPr>
          <w:rFonts w:ascii="Fago Pro" w:hAnsi="Fago Pro" w:cstheme="minorHAnsi"/>
          <w:sz w:val="22"/>
          <w:szCs w:val="22"/>
        </w:rPr>
      </w:pPr>
    </w:p>
    <w:p w:rsidRPr="00816187" w:rsidR="00FF0B12" w:rsidP="004315AE" w:rsidRDefault="00FF0B12" w14:paraId="5BAE0297" w14:textId="77777777">
      <w:pPr>
        <w:rPr>
          <w:rFonts w:ascii="Fago Pro" w:hAnsi="Fago Pro" w:cstheme="minorHAnsi"/>
          <w:sz w:val="22"/>
          <w:szCs w:val="22"/>
        </w:rPr>
      </w:pPr>
    </w:p>
    <w:p w:rsidRPr="00816187" w:rsidR="00FF0B12" w:rsidP="614A3571" w:rsidRDefault="00FF0B12" w14:paraId="3DA631D9" w14:textId="4CB08242" w14:noSpellErr="1">
      <w:pPr>
        <w:rPr>
          <w:rFonts w:ascii="Fago Pro" w:hAnsi="Fago Pro"/>
          <w:sz w:val="20"/>
          <w:szCs w:val="20"/>
        </w:rPr>
      </w:pPr>
      <w:r w:rsidRPr="614A3571" w:rsidR="00FF0B12">
        <w:rPr>
          <w:rFonts w:ascii="Fago Pro" w:hAnsi="Fago Pro"/>
          <w:sz w:val="20"/>
          <w:szCs w:val="20"/>
        </w:rPr>
        <w:t xml:space="preserve">Mit dem vorliegenden Formular können olympische Sportarten der Einstufung 1-3 sowie nicht-olympische Sportarten </w:t>
      </w:r>
      <w:r w:rsidRPr="614A3571" w:rsidR="00AD2FF6">
        <w:rPr>
          <w:rFonts w:ascii="Fago Pro" w:hAnsi="Fago Pro"/>
          <w:sz w:val="20"/>
          <w:szCs w:val="20"/>
        </w:rPr>
        <w:t>1-3</w:t>
      </w:r>
      <w:r w:rsidRPr="614A3571" w:rsidR="00FF0B12">
        <w:rPr>
          <w:rFonts w:ascii="Fago Pro" w:hAnsi="Fago Pro"/>
          <w:sz w:val="20"/>
          <w:szCs w:val="20"/>
        </w:rPr>
        <w:t xml:space="preserve"> Beiträge zur Implementierung des Umfeldmanager*in gemäss</w:t>
      </w:r>
      <w:r w:rsidRPr="614A3571" w:rsidR="00E10E12">
        <w:rPr>
          <w:rFonts w:ascii="Fago Pro" w:hAnsi="Fago Pro"/>
          <w:sz w:val="20"/>
          <w:szCs w:val="20"/>
        </w:rPr>
        <w:t xml:space="preserve"> </w:t>
      </w:r>
      <w:r w:rsidRPr="614A3571" w:rsidR="00FF0B12">
        <w:rPr>
          <w:rFonts w:ascii="Fago Pro" w:hAnsi="Fago Pro"/>
          <w:sz w:val="20"/>
          <w:szCs w:val="20"/>
        </w:rPr>
        <w:t>«Ausführungsbestimmungen Umfeldmanager</w:t>
      </w:r>
      <w:r w:rsidRPr="614A3571" w:rsidR="00A916B0">
        <w:rPr>
          <w:rFonts w:ascii="Fago Pro" w:hAnsi="Fago Pro"/>
          <w:sz w:val="20"/>
          <w:szCs w:val="20"/>
        </w:rPr>
        <w:t>*in</w:t>
      </w:r>
      <w:r w:rsidRPr="614A3571" w:rsidR="00FF0B12">
        <w:rPr>
          <w:rFonts w:ascii="Fago Pro" w:hAnsi="Fago Pro"/>
          <w:sz w:val="20"/>
          <w:szCs w:val="20"/>
        </w:rPr>
        <w:t xml:space="preserve">» stellen. </w:t>
      </w:r>
    </w:p>
    <w:p w:rsidRPr="00816187" w:rsidR="00FF0B12" w:rsidP="614A3571" w:rsidRDefault="00FF0B12" w14:paraId="2BD32740" w14:textId="77777777" w14:noSpellErr="1">
      <w:pPr>
        <w:rPr>
          <w:rFonts w:ascii="Fago Pro" w:hAnsi="Fago Pro"/>
          <w:sz w:val="20"/>
          <w:szCs w:val="20"/>
        </w:rPr>
      </w:pPr>
    </w:p>
    <w:p w:rsidRPr="00816187" w:rsidR="00FF0B12" w:rsidP="614A3571" w:rsidRDefault="00FF0B12" w14:paraId="5E959EC9" w14:textId="77777777" w14:noSpellErr="1">
      <w:pPr>
        <w:rPr>
          <w:rFonts w:ascii="Fago Pro" w:hAnsi="Fago Pro"/>
          <w:sz w:val="20"/>
          <w:szCs w:val="20"/>
        </w:rPr>
      </w:pPr>
    </w:p>
    <w:p w:rsidRPr="00816187" w:rsidR="00FF0B12" w:rsidP="614A3571" w:rsidRDefault="00FF0B12" w14:paraId="2CF96B60" w14:textId="77777777" w14:noSpellErr="1">
      <w:pPr>
        <w:pStyle w:val="Listenabsatz"/>
        <w:numPr>
          <w:ilvl w:val="0"/>
          <w:numId w:val="25"/>
        </w:numPr>
        <w:spacing w:after="120"/>
        <w:ind w:left="426" w:hanging="426"/>
        <w:rPr>
          <w:rFonts w:ascii="Fago Pro" w:hAnsi="Fago Pro"/>
          <w:b w:val="1"/>
          <w:bCs w:val="1"/>
          <w:sz w:val="20"/>
          <w:szCs w:val="20"/>
        </w:rPr>
      </w:pPr>
      <w:r w:rsidRPr="614A3571" w:rsidR="00FF0B12">
        <w:rPr>
          <w:rFonts w:ascii="Fago Pro" w:hAnsi="Fago Pro"/>
          <w:b w:val="1"/>
          <w:bCs w:val="1"/>
          <w:sz w:val="20"/>
          <w:szCs w:val="20"/>
        </w:rPr>
        <w:t>Formale Angaben zum Antragstellenden</w:t>
      </w:r>
    </w:p>
    <w:p w:rsidRPr="00816187" w:rsidR="00FF0B12" w:rsidP="614A3571" w:rsidRDefault="00FF0B12" w14:paraId="7798F9FE" w14:textId="77777777" w14:noSpellErr="1">
      <w:pPr>
        <w:spacing w:after="120"/>
        <w:rPr>
          <w:rFonts w:ascii="Fago Pro" w:hAnsi="Fago Pro"/>
          <w:b w:val="1"/>
          <w:bCs w:val="1"/>
          <w:sz w:val="20"/>
          <w:szCs w:val="20"/>
        </w:rPr>
      </w:pPr>
    </w:p>
    <w:tbl>
      <w:tblPr>
        <w:tblStyle w:val="Tabellenraster"/>
        <w:tblW w:w="906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1276"/>
        <w:gridCol w:w="3119"/>
        <w:gridCol w:w="1417"/>
        <w:gridCol w:w="3255"/>
      </w:tblGrid>
      <w:tr w:rsidRPr="00A13280" w:rsidR="00FF0B12" w:rsidTr="614A3571" w14:paraId="10156587" w14:textId="77777777">
        <w:trPr>
          <w:trHeight w:val="397"/>
        </w:trPr>
        <w:tc>
          <w:tcPr>
            <w:tcW w:w="1276" w:type="dxa"/>
            <w:tcMar/>
            <w:vAlign w:val="center"/>
          </w:tcPr>
          <w:p w:rsidRPr="00816187" w:rsidR="00FF0B12" w:rsidP="614A3571" w:rsidRDefault="00FF0B12" w14:paraId="42BB8759" w14:textId="77777777" w14:noSpellErr="1">
            <w:pPr>
              <w:rPr>
                <w:rFonts w:ascii="Fago Pro" w:hAnsi="Fago Pro"/>
                <w:sz w:val="20"/>
                <w:szCs w:val="20"/>
              </w:rPr>
            </w:pPr>
            <w:r w:rsidRPr="614A3571" w:rsidR="00FF0B12">
              <w:rPr>
                <w:rFonts w:ascii="Fago Pro" w:hAnsi="Fago Pro"/>
                <w:sz w:val="20"/>
                <w:szCs w:val="20"/>
              </w:rPr>
              <w:t>Verband:</w:t>
            </w:r>
          </w:p>
        </w:tc>
        <w:tc>
          <w:tcPr>
            <w:tcW w:w="3119" w:type="dxa"/>
            <w:shd w:val="clear" w:color="auto" w:fill="D9D9D9" w:themeFill="background1" w:themeFillShade="D9"/>
            <w:tcMar/>
            <w:vAlign w:val="center"/>
          </w:tcPr>
          <w:p w:rsidRPr="00816187" w:rsidR="00FF0B12" w:rsidP="614A3571" w:rsidRDefault="00FF0B12" w14:paraId="2F4447C3" w14:textId="77777777" w14:noSpellErr="1">
            <w:pPr>
              <w:rPr>
                <w:rFonts w:ascii="Fago Pro" w:hAnsi="Fago Pro"/>
                <w:sz w:val="20"/>
                <w:szCs w:val="20"/>
              </w:rPr>
            </w:pPr>
          </w:p>
        </w:tc>
        <w:tc>
          <w:tcPr>
            <w:tcW w:w="1417" w:type="dxa"/>
            <w:tcMar/>
            <w:vAlign w:val="center"/>
          </w:tcPr>
          <w:p w:rsidRPr="00816187" w:rsidR="00FF0B12" w:rsidP="614A3571" w:rsidRDefault="00FF0B12" w14:paraId="6981C2ED" w14:textId="5E565880">
            <w:pPr>
              <w:rPr>
                <w:rFonts w:ascii="Fago Pro" w:hAnsi="Fago Pro"/>
                <w:sz w:val="20"/>
                <w:szCs w:val="20"/>
              </w:rPr>
            </w:pPr>
            <w:r w:rsidRPr="614A3571" w:rsidR="00FF0B12">
              <w:rPr>
                <w:rFonts w:ascii="Fago Pro" w:hAnsi="Fago Pro"/>
                <w:sz w:val="20"/>
                <w:szCs w:val="20"/>
              </w:rPr>
              <w:t>Sportart(</w:t>
            </w:r>
            <w:r w:rsidRPr="614A3571" w:rsidR="00FF0B12">
              <w:rPr>
                <w:rFonts w:ascii="Fago Pro" w:hAnsi="Fago Pro"/>
                <w:sz w:val="20"/>
                <w:szCs w:val="20"/>
              </w:rPr>
              <w:t>en</w:t>
            </w:r>
            <w:r w:rsidRPr="614A3571" w:rsidR="483D3323">
              <w:rPr>
                <w:rFonts w:ascii="Fago Pro" w:hAnsi="Fago Pro"/>
                <w:sz w:val="20"/>
                <w:szCs w:val="20"/>
              </w:rPr>
              <w:t>)</w:t>
            </w:r>
            <w:r w:rsidRPr="614A3571" w:rsidR="00FF0B12">
              <w:rPr>
                <w:rFonts w:ascii="Fago Pro" w:hAnsi="Fago Pro"/>
                <w:sz w:val="20"/>
                <w:szCs w:val="20"/>
              </w:rPr>
              <w:t>:</w:t>
            </w:r>
          </w:p>
        </w:tc>
        <w:tc>
          <w:tcPr>
            <w:tcW w:w="3255" w:type="dxa"/>
            <w:shd w:val="clear" w:color="auto" w:fill="D9D9D9" w:themeFill="background1" w:themeFillShade="D9"/>
            <w:tcMar/>
            <w:vAlign w:val="center"/>
          </w:tcPr>
          <w:p w:rsidRPr="00816187" w:rsidR="00FF0B12" w:rsidP="614A3571" w:rsidRDefault="00FF0B12" w14:paraId="321FFC0E" w14:textId="77777777" w14:noSpellErr="1">
            <w:pPr>
              <w:rPr>
                <w:rFonts w:ascii="Fago Pro" w:hAnsi="Fago Pro"/>
                <w:sz w:val="20"/>
                <w:szCs w:val="20"/>
              </w:rPr>
            </w:pPr>
          </w:p>
        </w:tc>
      </w:tr>
      <w:tr w:rsidRPr="00A13280" w:rsidR="00FF0B12" w:rsidTr="614A3571" w14:paraId="1D23E922" w14:textId="77777777">
        <w:trPr>
          <w:trHeight w:val="397"/>
        </w:trPr>
        <w:tc>
          <w:tcPr>
            <w:tcW w:w="1276" w:type="dxa"/>
            <w:tcMar/>
            <w:vAlign w:val="center"/>
          </w:tcPr>
          <w:p w:rsidRPr="00816187" w:rsidR="00FF0B12" w:rsidP="614A3571" w:rsidRDefault="00FF0B12" w14:paraId="1FE4A79D" w14:textId="77777777" w14:noSpellErr="1">
            <w:pPr>
              <w:rPr>
                <w:rFonts w:ascii="Fago Pro" w:hAnsi="Fago Pro"/>
                <w:sz w:val="20"/>
                <w:szCs w:val="20"/>
              </w:rPr>
            </w:pPr>
            <w:r w:rsidRPr="614A3571" w:rsidR="00FF0B12">
              <w:rPr>
                <w:rFonts w:ascii="Fago Pro" w:hAnsi="Fago Pro"/>
                <w:sz w:val="20"/>
                <w:szCs w:val="20"/>
              </w:rPr>
              <w:t>Einstufung:</w:t>
            </w:r>
          </w:p>
        </w:tc>
        <w:tc>
          <w:tcPr>
            <w:tcW w:w="3119" w:type="dxa"/>
            <w:shd w:val="clear" w:color="auto" w:fill="D9D9D9" w:themeFill="background1" w:themeFillShade="D9"/>
            <w:tcMar/>
            <w:vAlign w:val="center"/>
          </w:tcPr>
          <w:p w:rsidRPr="00816187" w:rsidR="00FF0B12" w:rsidP="614A3571" w:rsidRDefault="00FF0B12" w14:paraId="21FEF506" w14:textId="77777777" w14:noSpellErr="1">
            <w:pPr>
              <w:rPr>
                <w:rFonts w:ascii="Fago Pro" w:hAnsi="Fago Pro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  <w:tcMar/>
            <w:vAlign w:val="center"/>
          </w:tcPr>
          <w:p w:rsidRPr="00816187" w:rsidR="00FF0B12" w:rsidP="614A3571" w:rsidRDefault="00FF0B12" w14:paraId="4D0AA97E" w14:textId="77777777" w14:noSpellErr="1">
            <w:pPr>
              <w:rPr>
                <w:rFonts w:ascii="Fago Pro" w:hAnsi="Fago Pro"/>
                <w:sz w:val="20"/>
                <w:szCs w:val="20"/>
              </w:rPr>
            </w:pPr>
          </w:p>
        </w:tc>
        <w:tc>
          <w:tcPr>
            <w:tcW w:w="3255" w:type="dxa"/>
            <w:shd w:val="clear" w:color="auto" w:fill="auto"/>
            <w:tcMar/>
            <w:vAlign w:val="center"/>
          </w:tcPr>
          <w:p w:rsidRPr="00816187" w:rsidR="00FF0B12" w:rsidP="614A3571" w:rsidRDefault="00FF0B12" w14:paraId="2D151719" w14:textId="77777777" w14:noSpellErr="1">
            <w:pPr>
              <w:rPr>
                <w:rFonts w:ascii="Fago Pro" w:hAnsi="Fago Pro"/>
                <w:sz w:val="20"/>
                <w:szCs w:val="20"/>
              </w:rPr>
            </w:pPr>
          </w:p>
        </w:tc>
      </w:tr>
      <w:tr w:rsidRPr="00A13280" w:rsidR="00FF0B12" w:rsidTr="614A3571" w14:paraId="3F084203" w14:textId="77777777">
        <w:trPr>
          <w:trHeight w:val="397"/>
        </w:trPr>
        <w:tc>
          <w:tcPr>
            <w:tcW w:w="4395" w:type="dxa"/>
            <w:gridSpan w:val="2"/>
            <w:tcMar/>
            <w:vAlign w:val="center"/>
          </w:tcPr>
          <w:p w:rsidRPr="00816187" w:rsidR="00FF0B12" w:rsidP="614A3571" w:rsidRDefault="00FF0B12" w14:paraId="05B38908" w14:textId="77777777" w14:noSpellErr="1">
            <w:pPr>
              <w:rPr>
                <w:rFonts w:ascii="Fago Pro" w:hAnsi="Fago Pro"/>
                <w:sz w:val="20"/>
                <w:szCs w:val="20"/>
              </w:rPr>
            </w:pPr>
            <w:r w:rsidRPr="614A3571" w:rsidR="00FF0B12">
              <w:rPr>
                <w:rFonts w:ascii="Fago Pro" w:hAnsi="Fago Pro"/>
                <w:sz w:val="20"/>
                <w:szCs w:val="20"/>
              </w:rPr>
              <w:t>Für Antrag verantwortliche Ansprechperson:</w:t>
            </w:r>
          </w:p>
        </w:tc>
        <w:tc>
          <w:tcPr>
            <w:tcW w:w="4672" w:type="dxa"/>
            <w:gridSpan w:val="2"/>
            <w:shd w:val="clear" w:color="auto" w:fill="D9D9D9" w:themeFill="background1" w:themeFillShade="D9"/>
            <w:tcMar/>
            <w:vAlign w:val="center"/>
          </w:tcPr>
          <w:p w:rsidRPr="00816187" w:rsidR="00FF0B12" w:rsidP="614A3571" w:rsidRDefault="00FF0B12" w14:paraId="539CBCEA" w14:textId="77777777" w14:noSpellErr="1">
            <w:pPr>
              <w:rPr>
                <w:rFonts w:ascii="Fago Pro" w:hAnsi="Fago Pro"/>
                <w:sz w:val="20"/>
                <w:szCs w:val="20"/>
              </w:rPr>
            </w:pPr>
          </w:p>
        </w:tc>
      </w:tr>
      <w:tr w:rsidRPr="00A13280" w:rsidR="00FF0B12" w:rsidTr="614A3571" w14:paraId="4875840D" w14:textId="77777777">
        <w:trPr>
          <w:trHeight w:val="397"/>
        </w:trPr>
        <w:tc>
          <w:tcPr>
            <w:tcW w:w="4395" w:type="dxa"/>
            <w:gridSpan w:val="2"/>
            <w:tcMar/>
            <w:vAlign w:val="center"/>
          </w:tcPr>
          <w:p w:rsidRPr="00816187" w:rsidR="00FF0B12" w:rsidP="614A3571" w:rsidRDefault="00FF0B12" w14:paraId="3AD9413C" w14:textId="77777777" w14:noSpellErr="1">
            <w:pPr>
              <w:rPr>
                <w:rFonts w:ascii="Fago Pro" w:hAnsi="Fago Pro"/>
                <w:sz w:val="20"/>
                <w:szCs w:val="20"/>
              </w:rPr>
            </w:pPr>
            <w:r w:rsidRPr="614A3571" w:rsidR="00FF0B12">
              <w:rPr>
                <w:rFonts w:ascii="Fago Pro" w:hAnsi="Fago Pro"/>
                <w:sz w:val="20"/>
                <w:szCs w:val="20"/>
              </w:rPr>
              <w:t>Vorname, Name Umfeldmanager*in:</w:t>
            </w:r>
          </w:p>
        </w:tc>
        <w:tc>
          <w:tcPr>
            <w:tcW w:w="4672" w:type="dxa"/>
            <w:gridSpan w:val="2"/>
            <w:shd w:val="clear" w:color="auto" w:fill="D9D9D9" w:themeFill="background1" w:themeFillShade="D9"/>
            <w:tcMar/>
            <w:vAlign w:val="center"/>
          </w:tcPr>
          <w:p w:rsidRPr="00816187" w:rsidR="00FF0B12" w:rsidP="614A3571" w:rsidRDefault="00FF0B12" w14:paraId="3BA873F6" w14:textId="77777777" w14:noSpellErr="1">
            <w:pPr>
              <w:rPr>
                <w:rFonts w:ascii="Fago Pro" w:hAnsi="Fago Pro"/>
                <w:sz w:val="20"/>
                <w:szCs w:val="20"/>
              </w:rPr>
            </w:pPr>
          </w:p>
        </w:tc>
      </w:tr>
    </w:tbl>
    <w:p w:rsidRPr="00816187" w:rsidR="00FF0B12" w:rsidP="614A3571" w:rsidRDefault="00FF0B12" w14:paraId="5A26DFFC" w14:textId="77777777" w14:noSpellErr="1">
      <w:pPr>
        <w:rPr>
          <w:rFonts w:ascii="Fago Pro" w:hAnsi="Fago Pro"/>
          <w:sz w:val="20"/>
          <w:szCs w:val="20"/>
        </w:rPr>
      </w:pPr>
    </w:p>
    <w:p w:rsidR="00675296" w:rsidP="00AD3802" w:rsidRDefault="00675296" w14:paraId="7E2B27B0" w14:textId="77777777">
      <w:pPr>
        <w:rPr>
          <w:rFonts w:ascii="Fago Pro" w:hAnsi="Fago Pro"/>
          <w:b/>
          <w:sz w:val="22"/>
          <w:szCs w:val="22"/>
        </w:rPr>
      </w:pPr>
    </w:p>
    <w:p w:rsidR="00675296" w:rsidP="00675296" w:rsidRDefault="00675296" w14:paraId="12C9E06A" w14:textId="77777777">
      <w:pPr>
        <w:ind w:left="360"/>
        <w:rPr>
          <w:rFonts w:ascii="Fago Pro" w:hAnsi="Fago Pro"/>
          <w:b/>
          <w:sz w:val="22"/>
          <w:szCs w:val="22"/>
        </w:rPr>
      </w:pPr>
    </w:p>
    <w:p w:rsidR="00675296" w:rsidP="00675296" w:rsidRDefault="00675296" w14:paraId="2084B456" w14:textId="77777777">
      <w:pPr>
        <w:ind w:left="360"/>
        <w:rPr>
          <w:rFonts w:ascii="Fago Pro" w:hAnsi="Fago Pro"/>
          <w:b/>
          <w:sz w:val="22"/>
          <w:szCs w:val="22"/>
        </w:rPr>
      </w:pPr>
    </w:p>
    <w:p w:rsidR="00675296" w:rsidP="00807FDF" w:rsidRDefault="00675296" w14:paraId="369F38CA" w14:textId="77777777">
      <w:pPr>
        <w:rPr>
          <w:rFonts w:ascii="Fago Pro" w:hAnsi="Fago Pro"/>
          <w:b/>
          <w:sz w:val="22"/>
          <w:szCs w:val="22"/>
        </w:rPr>
      </w:pPr>
    </w:p>
    <w:p w:rsidR="00675296" w:rsidP="00675296" w:rsidRDefault="00675296" w14:paraId="179218EF" w14:textId="77777777">
      <w:pPr>
        <w:ind w:left="360"/>
        <w:rPr>
          <w:rFonts w:ascii="Fago Pro" w:hAnsi="Fago Pro"/>
          <w:b/>
          <w:sz w:val="22"/>
          <w:szCs w:val="22"/>
        </w:rPr>
      </w:pPr>
    </w:p>
    <w:tbl>
      <w:tblPr>
        <w:tblW w:w="0" w:type="auto"/>
        <w:tblInd w:w="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75"/>
      </w:tblGrid>
      <w:tr w:rsidRPr="00816187" w:rsidR="00675296" w:rsidTr="614A3571" w14:paraId="7509B106" w14:textId="77777777">
        <w:trPr>
          <w:trHeight w:val="1470"/>
        </w:trPr>
        <w:tc>
          <w:tcPr>
            <w:tcW w:w="8775" w:type="dxa"/>
            <w:tcMar/>
          </w:tcPr>
          <w:p w:rsidRPr="00816187" w:rsidR="00675296" w:rsidP="614A3571" w:rsidRDefault="00675296" w14:paraId="22676E93" w14:textId="314DEB45" w14:noSpellErr="1">
            <w:pPr>
              <w:ind w:left="-37"/>
              <w:rPr>
                <w:rFonts w:ascii="Fago Pro" w:hAnsi="Fago Pro"/>
                <w:sz w:val="20"/>
                <w:szCs w:val="20"/>
              </w:rPr>
            </w:pPr>
            <w:r w:rsidRPr="614A3571" w:rsidR="00675296">
              <w:rPr>
                <w:rFonts w:ascii="Fago Pro" w:hAnsi="Fago Pro"/>
                <w:sz w:val="20"/>
                <w:szCs w:val="20"/>
              </w:rPr>
              <w:t xml:space="preserve">Der antragstellende Verband/die antragstellende Sportart dokumentiert mittels nachstehender Vorlage die individuellen Massnahmen und Ziele. Der vorliegende Antrag inklusive Massnahmenplanung und Zielsetzung ist bis zum </w:t>
            </w:r>
            <w:r w:rsidRPr="614A3571" w:rsidR="00C25B52">
              <w:rPr>
                <w:rFonts w:ascii="Fago Pro" w:hAnsi="Fago Pro"/>
                <w:sz w:val="20"/>
                <w:szCs w:val="20"/>
              </w:rPr>
              <w:t>30. September</w:t>
            </w:r>
            <w:r w:rsidRPr="614A3571" w:rsidR="00675296">
              <w:rPr>
                <w:rFonts w:ascii="Fago Pro" w:hAnsi="Fago Pro"/>
                <w:sz w:val="20"/>
                <w:szCs w:val="20"/>
              </w:rPr>
              <w:t xml:space="preserve"> vollständig ausgefüllt einzureichen an </w:t>
            </w:r>
            <w:hyperlink r:id="Rf52ebfc7de2e45a2">
              <w:r w:rsidRPr="614A3571" w:rsidR="00675296">
                <w:rPr>
                  <w:rStyle w:val="Hyperlink"/>
                  <w:rFonts w:ascii="Fago Pro" w:hAnsi="Fago Pro"/>
                  <w:sz w:val="20"/>
                  <w:szCs w:val="20"/>
                </w:rPr>
                <w:t>alina.paetz@swissolympic.ch</w:t>
              </w:r>
            </w:hyperlink>
            <w:r w:rsidRPr="614A3571" w:rsidR="00675296">
              <w:rPr>
                <w:rFonts w:ascii="Fago Pro" w:hAnsi="Fago Pro"/>
                <w:sz w:val="20"/>
                <w:szCs w:val="20"/>
              </w:rPr>
              <w:t xml:space="preserve">. Bei Fragen oder Unklarheiten steht Alina Pätz gerne zur Verfügung.  </w:t>
            </w:r>
          </w:p>
        </w:tc>
      </w:tr>
    </w:tbl>
    <w:p w:rsidR="006B4A8E" w:rsidRDefault="006B4A8E" w14:paraId="206BB9A4" w14:textId="1C5FF159">
      <w:pPr>
        <w:rPr>
          <w:rFonts w:ascii="Fago Pro" w:hAnsi="Fago Pro"/>
          <w:sz w:val="22"/>
          <w:szCs w:val="22"/>
        </w:rPr>
      </w:pPr>
      <w:r>
        <w:rPr>
          <w:rFonts w:ascii="Fago Pro" w:hAnsi="Fago Pro"/>
          <w:sz w:val="22"/>
          <w:szCs w:val="22"/>
        </w:rPr>
        <w:br w:type="page"/>
      </w:r>
    </w:p>
    <w:p w:rsidRPr="006A2BCD" w:rsidR="00675296" w:rsidRDefault="00675296" w14:paraId="5AD6D160" w14:textId="77777777">
      <w:pPr>
        <w:rPr>
          <w:rFonts w:ascii="Fago Pro" w:hAnsi="Fago Pro"/>
          <w:sz w:val="22"/>
          <w:szCs w:val="22"/>
        </w:rPr>
      </w:pPr>
    </w:p>
    <w:p w:rsidRPr="006A2BCD" w:rsidR="00FF0B12" w:rsidP="00FF0B12" w:rsidRDefault="00FF0B12" w14:paraId="4B3070B0" w14:textId="77777777">
      <w:pPr>
        <w:rPr>
          <w:rFonts w:ascii="Fago Pro" w:hAnsi="Fago Pro"/>
          <w:sz w:val="22"/>
          <w:szCs w:val="22"/>
        </w:rPr>
      </w:pPr>
    </w:p>
    <w:p w:rsidRPr="006A2BCD" w:rsidR="00FF0B12" w:rsidP="00FF0B12" w:rsidRDefault="000D67DE" w14:paraId="5FBD7C0D" w14:textId="15478C9D">
      <w:pPr>
        <w:pStyle w:val="Listenabsatz"/>
        <w:numPr>
          <w:ilvl w:val="0"/>
          <w:numId w:val="25"/>
        </w:numPr>
        <w:ind w:left="357" w:hanging="357"/>
        <w:rPr>
          <w:rFonts w:ascii="Fago Pro" w:hAnsi="Fago Pro"/>
          <w:b/>
          <w:sz w:val="22"/>
          <w:szCs w:val="22"/>
        </w:rPr>
      </w:pPr>
      <w:r w:rsidRPr="006A2BCD">
        <w:rPr>
          <w:rFonts w:ascii="Fago Pro" w:hAnsi="Fago Pro"/>
          <w:b/>
          <w:bCs/>
          <w:sz w:val="22"/>
          <w:szCs w:val="22"/>
        </w:rPr>
        <w:t xml:space="preserve">Massnahmen- und Investitionsplanung «Förderbeiträge Umfeldmanager*in» </w:t>
      </w:r>
    </w:p>
    <w:p w:rsidRPr="006A2BCD" w:rsidR="006B4A8E" w:rsidP="006B4A8E" w:rsidRDefault="006B4A8E" w14:paraId="6422FA45" w14:textId="77777777">
      <w:pPr>
        <w:rPr>
          <w:rFonts w:ascii="Fago Pro" w:hAnsi="Fago Pro"/>
          <w:b/>
          <w:sz w:val="22"/>
          <w:szCs w:val="22"/>
        </w:rPr>
      </w:pPr>
    </w:p>
    <w:p w:rsidRPr="006A2BCD" w:rsidR="061AA174" w:rsidP="614A3571" w:rsidRDefault="061AA174" w14:paraId="388F3D67" w14:textId="0D3FC59C" w14:noSpellErr="1">
      <w:pPr>
        <w:jc w:val="both"/>
        <w:rPr>
          <w:rFonts w:ascii="Fago Pro" w:hAnsi="Fago Pro" w:cs="Arial" w:cstheme="minorBidi"/>
          <w:b w:val="1"/>
          <w:bCs w:val="1"/>
          <w:sz w:val="20"/>
          <w:szCs w:val="20"/>
        </w:rPr>
      </w:pPr>
      <w:r w:rsidRPr="614A3571" w:rsidR="061AA174">
        <w:rPr>
          <w:rFonts w:ascii="Fago Pro" w:hAnsi="Fago Pro" w:cs="Arial" w:cstheme="minorBidi"/>
          <w:b w:val="1"/>
          <w:bCs w:val="1"/>
          <w:sz w:val="20"/>
          <w:szCs w:val="20"/>
        </w:rPr>
        <w:t>Zweck</w:t>
      </w:r>
    </w:p>
    <w:p w:rsidRPr="006A2BCD" w:rsidR="0071375A" w:rsidP="614A3571" w:rsidRDefault="0071375A" w14:paraId="0D5917FF" w14:textId="04CC1F48" w14:noSpellErr="1">
      <w:pPr>
        <w:jc w:val="both"/>
        <w:rPr>
          <w:rFonts w:ascii="Fago Pro" w:hAnsi="Fago Pro" w:cs="Calibri" w:cstheme="minorAscii"/>
          <w:kern w:val="32"/>
          <w:sz w:val="20"/>
          <w:szCs w:val="20"/>
        </w:rPr>
      </w:pPr>
      <w:r w:rsidRPr="614A3571" w:rsidR="0071375A">
        <w:rPr>
          <w:rFonts w:ascii="Fago Pro" w:hAnsi="Fago Pro" w:cs="Calibri" w:cstheme="minorAscii"/>
          <w:kern w:val="32"/>
          <w:sz w:val="20"/>
          <w:szCs w:val="20"/>
        </w:rPr>
        <w:t xml:space="preserve">Mit diesem Fördergefäss will Swiss Olympic die nationalen Sportverbände im Auf- (und Aus-) Bau einer Koordinations- und Triage-Stelle unterstützen. Die Gelder werden im Jahr 2023 auf max. 5-10 Verbände, </w:t>
      </w:r>
      <w:r w:rsidRPr="614A3571" w:rsidR="0071375A">
        <w:rPr>
          <w:rFonts w:ascii="Fago Pro" w:hAnsi="Fago Pro" w:cs="Calibri" w:cstheme="minorAscii"/>
          <w:kern w:val="32"/>
          <w:sz w:val="20"/>
          <w:szCs w:val="20"/>
        </w:rPr>
        <w:t>im 2024</w:t>
      </w:r>
      <w:r w:rsidRPr="614A3571" w:rsidR="0071375A">
        <w:rPr>
          <w:rFonts w:ascii="Fago Pro" w:hAnsi="Fago Pro" w:cs="Calibri" w:cstheme="minorAscii"/>
          <w:kern w:val="32"/>
          <w:sz w:val="20"/>
          <w:szCs w:val="20"/>
        </w:rPr>
        <w:t xml:space="preserve"> auf max. 10-15 Verbände, </w:t>
      </w:r>
      <w:r w:rsidRPr="614A3571" w:rsidR="0071375A">
        <w:rPr>
          <w:rFonts w:ascii="Fago Pro" w:hAnsi="Fago Pro" w:cs="Calibri" w:cstheme="minorAscii"/>
          <w:kern w:val="32"/>
          <w:sz w:val="20"/>
          <w:szCs w:val="20"/>
        </w:rPr>
        <w:t xml:space="preserve">im 2025</w:t>
      </w:r>
      <w:r w:rsidRPr="614A3571" w:rsidR="0071375A">
        <w:rPr>
          <w:rFonts w:ascii="Fago Pro" w:hAnsi="Fago Pro" w:cs="Calibri" w:cstheme="minorAscii"/>
          <w:kern w:val="32"/>
          <w:sz w:val="20"/>
          <w:szCs w:val="20"/>
        </w:rPr>
        <w:t xml:space="preserve"> auf max. 15-20 Verbände und </w:t>
      </w:r>
      <w:r w:rsidRPr="614A3571" w:rsidR="0071375A">
        <w:rPr>
          <w:rFonts w:ascii="Fago Pro" w:hAnsi="Fago Pro" w:cs="Calibri" w:cstheme="minorAscii"/>
          <w:kern w:val="32"/>
          <w:sz w:val="20"/>
          <w:szCs w:val="20"/>
        </w:rPr>
        <w:t xml:space="preserve">im 2026</w:t>
      </w:r>
      <w:r w:rsidRPr="614A3571" w:rsidR="0071375A">
        <w:rPr>
          <w:rFonts w:ascii="Fago Pro" w:hAnsi="Fago Pro" w:cs="Calibri" w:cstheme="minorAscii"/>
          <w:kern w:val="32"/>
          <w:sz w:val="20"/>
          <w:szCs w:val="20"/>
        </w:rPr>
        <w:t xml:space="preserve"> auf max. 20 Verbände verteilt. Die Fördergelder stehen für die Periode 2023 bis 2026 zur Verfügung.   </w:t>
      </w:r>
    </w:p>
    <w:p w:rsidRPr="006A2BCD" w:rsidR="006B4A8E" w:rsidP="614A3571" w:rsidRDefault="006B4A8E" w14:paraId="16C2D5C6" w14:textId="77777777" w14:noSpellErr="1">
      <w:pPr>
        <w:rPr>
          <w:rFonts w:ascii="Fago Pro" w:hAnsi="Fago Pro"/>
          <w:sz w:val="20"/>
          <w:szCs w:val="20"/>
        </w:rPr>
      </w:pPr>
    </w:p>
    <w:p w:rsidRPr="006A2BCD" w:rsidR="006B4A8E" w:rsidP="614A3571" w:rsidRDefault="006B4A8E" w14:paraId="4B8FC919" w14:textId="77777777" w14:noSpellErr="1">
      <w:pPr>
        <w:rPr>
          <w:rFonts w:ascii="Fago Pro" w:hAnsi="Fago Pro"/>
          <w:b w:val="1"/>
          <w:bCs w:val="1"/>
          <w:sz w:val="20"/>
          <w:szCs w:val="20"/>
        </w:rPr>
      </w:pPr>
      <w:r w:rsidRPr="614A3571" w:rsidR="006B4A8E">
        <w:rPr>
          <w:rFonts w:ascii="Fago Pro" w:hAnsi="Fago Pro"/>
          <w:b w:val="1"/>
          <w:bCs w:val="1"/>
          <w:sz w:val="20"/>
          <w:szCs w:val="20"/>
        </w:rPr>
        <w:t>Controlling</w:t>
      </w:r>
    </w:p>
    <w:p w:rsidRPr="006A2BCD" w:rsidR="006B4A8E" w:rsidP="614A3571" w:rsidRDefault="006B4A8E" w14:paraId="2587F381" w14:textId="7B891211" w14:noSpellErr="1">
      <w:pPr>
        <w:rPr>
          <w:rFonts w:ascii="Fago Pro" w:hAnsi="Fago Pro"/>
          <w:b w:val="1"/>
          <w:bCs w:val="1"/>
          <w:sz w:val="20"/>
          <w:szCs w:val="20"/>
        </w:rPr>
      </w:pPr>
      <w:r w:rsidRPr="614A3571" w:rsidR="006B4A8E">
        <w:rPr>
          <w:rStyle w:val="normaltextrun"/>
          <w:rFonts w:ascii="Fago Pro" w:hAnsi="Fago Pro" w:cs="Calibri"/>
          <w:color w:val="000000"/>
          <w:sz w:val="20"/>
          <w:szCs w:val="20"/>
          <w:shd w:val="clear" w:color="auto" w:fill="FFFFFF"/>
        </w:rPr>
        <w:t>Swiss Olympic nimmt das Controlling anhand des Massnahmen</w:t>
      </w:r>
      <w:r w:rsidRPr="614A3571" w:rsidR="00A15B10">
        <w:rPr>
          <w:rStyle w:val="normaltextrun"/>
          <w:rFonts w:ascii="Fago Pro" w:hAnsi="Fago Pro" w:cs="Calibri"/>
          <w:color w:val="000000"/>
          <w:sz w:val="20"/>
          <w:szCs w:val="20"/>
          <w:shd w:val="clear" w:color="auto" w:fill="FFFFFF"/>
        </w:rPr>
        <w:t>plan</w:t>
      </w:r>
      <w:r w:rsidRPr="614A3571" w:rsidR="00D54717">
        <w:rPr>
          <w:rStyle w:val="normaltextrun"/>
          <w:rFonts w:ascii="Fago Pro" w:hAnsi="Fago Pro" w:cs="Calibri"/>
          <w:color w:val="000000"/>
          <w:sz w:val="20"/>
          <w:szCs w:val="20"/>
          <w:shd w:val="clear" w:color="auto" w:fill="FFFFFF"/>
        </w:rPr>
        <w:t>s</w:t>
      </w:r>
      <w:r w:rsidRPr="614A3571" w:rsidR="006B4A8E">
        <w:rPr>
          <w:rStyle w:val="normaltextrun"/>
          <w:rFonts w:ascii="Fago Pro" w:hAnsi="Fago Pro" w:cs="Calibri"/>
          <w:color w:val="000000"/>
          <w:sz w:val="20"/>
          <w:szCs w:val="20"/>
          <w:shd w:val="clear" w:color="auto" w:fill="FFFFFF"/>
        </w:rPr>
        <w:t xml:space="preserve"> vor. </w:t>
      </w:r>
    </w:p>
    <w:p w:rsidRPr="006A2BCD" w:rsidR="00FF0B12" w:rsidP="614A3571" w:rsidRDefault="00FF0B12" w14:paraId="3AA349DE" w14:textId="77777777" w14:noSpellErr="1">
      <w:pPr>
        <w:rPr>
          <w:rFonts w:ascii="Fago Pro" w:hAnsi="Fago Pro"/>
          <w:b w:val="1"/>
          <w:bCs w:val="1"/>
          <w:sz w:val="20"/>
          <w:szCs w:val="20"/>
        </w:rPr>
      </w:pPr>
    </w:p>
    <w:p w:rsidRPr="006A2BCD" w:rsidR="00DF3F3D" w:rsidP="614A3571" w:rsidRDefault="00DF3F3D" w14:paraId="11DE4C45" w14:textId="77777777" w14:noSpellErr="1">
      <w:pPr>
        <w:rPr>
          <w:rFonts w:ascii="Fago Pro" w:hAnsi="Fago Pro"/>
          <w:b w:val="1"/>
          <w:bCs w:val="1"/>
          <w:sz w:val="20"/>
          <w:szCs w:val="20"/>
        </w:rPr>
      </w:pPr>
    </w:p>
    <w:p w:rsidRPr="006A2BCD" w:rsidR="00675296" w:rsidP="614A3571" w:rsidRDefault="00675296" w14:paraId="6F9ECAAB" w14:textId="77777777" w14:noSpellErr="1">
      <w:pPr>
        <w:rPr>
          <w:rFonts w:ascii="Fago Pro" w:hAnsi="Fago Pro"/>
          <w:sz w:val="20"/>
          <w:szCs w:val="20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512"/>
        <w:gridCol w:w="6548"/>
      </w:tblGrid>
      <w:tr w:rsidRPr="006A2BCD" w:rsidR="00675296" w:rsidTr="614A3571" w14:paraId="4632EA53" w14:textId="77777777">
        <w:trPr>
          <w:trHeight w:val="1701"/>
        </w:trPr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BE5F1" w:themeFill="accent1" w:themeFillTint="33"/>
            <w:tcMar/>
            <w:vAlign w:val="center"/>
            <w:hideMark/>
          </w:tcPr>
          <w:p w:rsidRPr="006A2BCD" w:rsidR="00675296" w:rsidP="614A3571" w:rsidRDefault="00D7559F" w14:paraId="39D1F390" w14:textId="082F3BEA" w14:noSpellErr="1">
            <w:pPr>
              <w:rPr>
                <w:rFonts w:ascii="Fago Pro" w:hAnsi="Fago Pro"/>
                <w:b w:val="1"/>
                <w:bCs w:val="1"/>
                <w:sz w:val="20"/>
                <w:szCs w:val="20"/>
              </w:rPr>
            </w:pPr>
            <w:r w:rsidRPr="614A3571" w:rsidR="0A78A589">
              <w:rPr>
                <w:rFonts w:ascii="Fago Pro" w:hAnsi="Fago Pro"/>
                <w:b w:val="1"/>
                <w:bCs w:val="1"/>
                <w:sz w:val="20"/>
                <w:szCs w:val="20"/>
              </w:rPr>
              <w:t xml:space="preserve">Übersicht </w:t>
            </w:r>
            <w:r w:rsidRPr="614A3571" w:rsidR="68697D13">
              <w:rPr>
                <w:rFonts w:ascii="Fago Pro" w:hAnsi="Fago Pro"/>
                <w:b w:val="1"/>
                <w:bCs w:val="1"/>
                <w:sz w:val="20"/>
                <w:szCs w:val="20"/>
              </w:rPr>
              <w:t>Massnahmen &amp; Umsetzung gemäss Ausführung</w:t>
            </w:r>
            <w:r w:rsidRPr="614A3571" w:rsidR="0A78A589">
              <w:rPr>
                <w:rFonts w:ascii="Fago Pro" w:hAnsi="Fago Pro"/>
                <w:b w:val="1"/>
                <w:bCs w:val="1"/>
                <w:sz w:val="20"/>
                <w:szCs w:val="20"/>
              </w:rPr>
              <w:t>s</w:t>
            </w:r>
            <w:r w:rsidRPr="614A3571" w:rsidR="68697D13">
              <w:rPr>
                <w:rFonts w:ascii="Fago Pro" w:hAnsi="Fago Pro"/>
                <w:b w:val="1"/>
                <w:bCs w:val="1"/>
                <w:sz w:val="20"/>
                <w:szCs w:val="20"/>
              </w:rPr>
              <w:t>bestimmungen</w:t>
            </w:r>
          </w:p>
        </w:tc>
        <w:tc>
          <w:tcPr>
            <w:tcW w:w="6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6A2BCD" w:rsidR="00675296" w:rsidP="614A3571" w:rsidRDefault="00675296" w14:paraId="4679B573" w14:textId="77777777" w14:noSpellErr="1">
            <w:pPr>
              <w:rPr>
                <w:rFonts w:ascii="Fago Pro" w:hAnsi="Fago Pro"/>
                <w:sz w:val="20"/>
                <w:szCs w:val="20"/>
              </w:rPr>
            </w:pPr>
          </w:p>
        </w:tc>
      </w:tr>
      <w:tr w:rsidRPr="006A2BCD" w:rsidR="00675296" w:rsidTr="614A3571" w14:paraId="09BD8159" w14:textId="77777777">
        <w:trPr>
          <w:trHeight w:val="850"/>
        </w:trPr>
        <w:tc>
          <w:tcPr>
            <w:tcW w:w="2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BE5F1" w:themeFill="accent1" w:themeFillTint="33"/>
            <w:tcMar/>
            <w:vAlign w:val="center"/>
            <w:hideMark/>
          </w:tcPr>
          <w:p w:rsidRPr="006A2BCD" w:rsidR="00675296" w:rsidP="614A3571" w:rsidRDefault="00675296" w14:paraId="262C59D0" w14:textId="77777777" w14:noSpellErr="1">
            <w:pPr>
              <w:rPr>
                <w:rFonts w:ascii="Fago Pro" w:hAnsi="Fago Pro"/>
                <w:b w:val="1"/>
                <w:bCs w:val="1"/>
                <w:sz w:val="20"/>
                <w:szCs w:val="20"/>
              </w:rPr>
            </w:pPr>
            <w:r w:rsidRPr="614A3571" w:rsidR="00675296">
              <w:rPr>
                <w:rFonts w:ascii="Fago Pro" w:hAnsi="Fago Pro"/>
                <w:b w:val="1"/>
                <w:bCs w:val="1"/>
                <w:sz w:val="20"/>
                <w:szCs w:val="20"/>
              </w:rPr>
              <w:t>Controlling</w:t>
            </w:r>
          </w:p>
        </w:tc>
        <w:tc>
          <w:tcPr>
            <w:tcW w:w="6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vAlign w:val="center"/>
            <w:hideMark/>
          </w:tcPr>
          <w:p w:rsidRPr="006A2BCD" w:rsidR="00675296" w:rsidP="614A3571" w:rsidRDefault="008C0F59" w14:paraId="1DD83031" w14:textId="4E3EC075" w14:noSpellErr="1">
            <w:pPr>
              <w:rPr>
                <w:rFonts w:ascii="Fago Pro" w:hAnsi="Fago Pro"/>
                <w:sz w:val="20"/>
                <w:szCs w:val="20"/>
              </w:rPr>
            </w:pPr>
            <w:r w:rsidRPr="614A3571" w:rsidR="45F7F154">
              <w:rPr>
                <w:rFonts w:ascii="Fago Pro" w:hAnsi="Fago Pro"/>
                <w:sz w:val="20"/>
                <w:szCs w:val="20"/>
              </w:rPr>
              <w:t xml:space="preserve">Jährliches Reporting </w:t>
            </w:r>
            <w:r w:rsidRPr="614A3571" w:rsidR="00D54717">
              <w:rPr>
                <w:rFonts w:ascii="Fago Pro" w:hAnsi="Fago Pro"/>
                <w:sz w:val="20"/>
                <w:szCs w:val="20"/>
              </w:rPr>
              <w:t>an Swiss Olympic</w:t>
            </w:r>
          </w:p>
        </w:tc>
      </w:tr>
    </w:tbl>
    <w:p w:rsidRPr="006A2BCD" w:rsidR="00675296" w:rsidP="614A3571" w:rsidRDefault="00675296" w14:paraId="58210B26" w14:textId="77777777" w14:noSpellErr="1">
      <w:pPr>
        <w:rPr>
          <w:rFonts w:ascii="Fago Pro" w:hAnsi="Fago Pro" w:cs="Arial" w:cstheme="minorBidi"/>
          <w:sz w:val="20"/>
          <w:szCs w:val="20"/>
          <w:lang w:eastAsia="en-US"/>
        </w:rPr>
      </w:pPr>
    </w:p>
    <w:p w:rsidRPr="006A2BCD" w:rsidR="00675296" w:rsidP="614A3571" w:rsidRDefault="00675296" w14:paraId="06B5881A" w14:textId="77777777" w14:noSpellErr="1">
      <w:pPr>
        <w:rPr>
          <w:rFonts w:ascii="Fago Pro" w:hAnsi="Fago Pro"/>
          <w:sz w:val="20"/>
          <w:szCs w:val="20"/>
        </w:rPr>
      </w:pPr>
    </w:p>
    <w:p w:rsidRPr="006A2BCD" w:rsidR="00675296" w:rsidP="614A3571" w:rsidRDefault="00675296" w14:paraId="7D32F202" w14:textId="77777777" w14:noSpellErr="1">
      <w:pPr>
        <w:rPr>
          <w:rFonts w:ascii="Fago Pro" w:hAnsi="Fago Pro"/>
          <w:sz w:val="20"/>
          <w:szCs w:val="20"/>
        </w:rPr>
      </w:pPr>
    </w:p>
    <w:p w:rsidRPr="006A2BCD" w:rsidR="00B80004" w:rsidP="614A3571" w:rsidRDefault="00B80004" w14:paraId="5928E796" w14:textId="77777777" w14:noSpellErr="1">
      <w:pPr>
        <w:rPr>
          <w:rFonts w:ascii="Fago Pro" w:hAnsi="Fago Pro"/>
          <w:sz w:val="20"/>
          <w:szCs w:val="20"/>
        </w:rPr>
      </w:pPr>
    </w:p>
    <w:p w:rsidRPr="006A2BCD" w:rsidR="00E84FF6" w:rsidP="614A3571" w:rsidRDefault="00E84FF6" w14:paraId="76D72D62" w14:textId="77777777" w14:noSpellErr="1">
      <w:pPr>
        <w:rPr>
          <w:rFonts w:ascii="Fago Pro" w:hAnsi="Fago Pro"/>
          <w:sz w:val="20"/>
          <w:szCs w:val="20"/>
        </w:rPr>
      </w:pPr>
    </w:p>
    <w:p w:rsidRPr="006A2BCD" w:rsidR="00675296" w:rsidP="614A3571" w:rsidRDefault="00675296" w14:paraId="3925577B" w14:textId="77777777" w14:noSpellErr="1">
      <w:pPr>
        <w:rPr>
          <w:rFonts w:ascii="Fago Pro" w:hAnsi="Fago Pro"/>
          <w:sz w:val="20"/>
          <w:szCs w:val="20"/>
        </w:rPr>
      </w:pPr>
    </w:p>
    <w:p w:rsidRPr="006A2BCD" w:rsidR="00675296" w:rsidP="614A3571" w:rsidRDefault="00E84FF6" w14:paraId="6899D955" w14:textId="2EAB4D21" w14:noSpellErr="1">
      <w:pPr>
        <w:rPr>
          <w:rFonts w:ascii="Fago Pro" w:hAnsi="Fago Pro"/>
          <w:b w:val="1"/>
          <w:bCs w:val="1"/>
          <w:sz w:val="20"/>
          <w:szCs w:val="20"/>
        </w:rPr>
      </w:pPr>
      <w:r w:rsidRPr="614A3571" w:rsidR="00E84FF6">
        <w:rPr>
          <w:rFonts w:ascii="Fago Pro" w:hAnsi="Fago Pro"/>
          <w:b w:val="1"/>
          <w:bCs w:val="1"/>
          <w:sz w:val="20"/>
          <w:szCs w:val="20"/>
        </w:rPr>
        <w:t>Verband</w:t>
      </w:r>
    </w:p>
    <w:p w:rsidRPr="006A2BCD" w:rsidR="00675296" w:rsidP="614A3571" w:rsidRDefault="00675296" w14:paraId="71336EF0" w14:textId="77777777" w14:noSpellErr="1">
      <w:pPr>
        <w:rPr>
          <w:rFonts w:ascii="Fago Pro" w:hAnsi="Fago Pro"/>
          <w:sz w:val="20"/>
          <w:szCs w:val="20"/>
        </w:rPr>
      </w:pPr>
    </w:p>
    <w:p w:rsidRPr="006A2BCD" w:rsidR="00675296" w:rsidP="614A3571" w:rsidRDefault="00675296" w14:paraId="5D33DDF4" w14:textId="77777777" w14:noSpellErr="1">
      <w:pPr>
        <w:rPr>
          <w:rFonts w:ascii="Fago Pro" w:hAnsi="Fago Pro"/>
          <w:sz w:val="20"/>
          <w:szCs w:val="20"/>
        </w:rPr>
      </w:pPr>
    </w:p>
    <w:p w:rsidRPr="006A2BCD" w:rsidR="00675296" w:rsidP="614A3571" w:rsidRDefault="00675296" w14:paraId="29D6C1B8" w14:textId="77777777" w14:noSpellErr="1">
      <w:pPr>
        <w:rPr>
          <w:rFonts w:ascii="Fago Pro" w:hAnsi="Fago Pro"/>
          <w:sz w:val="20"/>
          <w:szCs w:val="20"/>
        </w:rPr>
      </w:pPr>
      <w:r w:rsidRPr="614A3571" w:rsidR="00675296">
        <w:rPr>
          <w:rFonts w:ascii="Fago Pro" w:hAnsi="Fago Pro"/>
          <w:sz w:val="20"/>
          <w:szCs w:val="20"/>
        </w:rPr>
        <w:t>Ort, Datum ____________________________________________</w:t>
      </w:r>
    </w:p>
    <w:p w:rsidRPr="006A2BCD" w:rsidR="00675296" w:rsidP="614A3571" w:rsidRDefault="00675296" w14:paraId="2ED26EC9" w14:textId="77777777" w14:noSpellErr="1">
      <w:pPr>
        <w:rPr>
          <w:rFonts w:ascii="Fago Pro" w:hAnsi="Fago Pro"/>
          <w:sz w:val="20"/>
          <w:szCs w:val="20"/>
        </w:rPr>
      </w:pPr>
    </w:p>
    <w:p w:rsidRPr="006A2BCD" w:rsidR="00675296" w:rsidP="614A3571" w:rsidRDefault="00675296" w14:paraId="59F0DEAC" w14:textId="77777777" w14:noSpellErr="1">
      <w:pPr>
        <w:rPr>
          <w:rFonts w:ascii="Fago Pro" w:hAnsi="Fago Pro"/>
          <w:sz w:val="20"/>
          <w:szCs w:val="20"/>
        </w:rPr>
      </w:pPr>
    </w:p>
    <w:p w:rsidRPr="006A2BCD" w:rsidR="00675296" w:rsidP="614A3571" w:rsidRDefault="00675296" w14:paraId="089B5B88" w14:textId="77777777" w14:noSpellErr="1">
      <w:pPr>
        <w:rPr>
          <w:rFonts w:ascii="Fago Pro" w:hAnsi="Fago Pro"/>
          <w:sz w:val="20"/>
          <w:szCs w:val="20"/>
        </w:rPr>
      </w:pPr>
    </w:p>
    <w:p w:rsidRPr="006A2BCD" w:rsidR="00675296" w:rsidP="614A3571" w:rsidRDefault="00675296" w14:paraId="4B132B3A" w14:textId="77777777" w14:noSpellErr="1">
      <w:pPr>
        <w:rPr>
          <w:rFonts w:ascii="Fago Pro" w:hAnsi="Fago Pro"/>
          <w:sz w:val="20"/>
          <w:szCs w:val="20"/>
        </w:rPr>
      </w:pPr>
    </w:p>
    <w:p w:rsidRPr="006A2BCD" w:rsidR="00675296" w:rsidP="614A3571" w:rsidRDefault="00675296" w14:paraId="396E1A1A" w14:textId="77777777" w14:noSpellErr="1">
      <w:pPr>
        <w:rPr>
          <w:rFonts w:ascii="Fago Pro" w:hAnsi="Fago Pro"/>
          <w:sz w:val="20"/>
          <w:szCs w:val="20"/>
        </w:rPr>
      </w:pPr>
    </w:p>
    <w:p w:rsidRPr="006A2BCD" w:rsidR="00675296" w:rsidP="614A3571" w:rsidRDefault="00675296" w14:paraId="4FEC1C9A" w14:textId="77777777" w14:noSpellErr="1">
      <w:pPr>
        <w:rPr>
          <w:rFonts w:ascii="Fago Pro" w:hAnsi="Fago Pro"/>
          <w:sz w:val="20"/>
          <w:szCs w:val="20"/>
        </w:rPr>
      </w:pPr>
    </w:p>
    <w:tbl>
      <w:tblPr>
        <w:tblStyle w:val="Tabellenraster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4513"/>
        <w:gridCol w:w="4557"/>
      </w:tblGrid>
      <w:tr w:rsidRPr="006A2BCD" w:rsidR="00675296" w:rsidTr="614A3571" w14:paraId="692FC20F" w14:textId="77777777">
        <w:trPr>
          <w:trHeight w:val="340"/>
        </w:trPr>
        <w:tc>
          <w:tcPr>
            <w:tcW w:w="6974" w:type="dxa"/>
            <w:tcMar/>
            <w:hideMark/>
          </w:tcPr>
          <w:p w:rsidRPr="006A2BCD" w:rsidR="00675296" w:rsidP="614A3571" w:rsidRDefault="00675296" w14:paraId="301232E3" w14:textId="77777777" w14:noSpellErr="1">
            <w:pPr>
              <w:ind w:left="-109"/>
              <w:rPr>
                <w:rFonts w:ascii="Fago Pro" w:hAnsi="Fago Pro"/>
                <w:sz w:val="20"/>
                <w:szCs w:val="20"/>
              </w:rPr>
            </w:pPr>
            <w:r w:rsidRPr="614A3571" w:rsidR="00675296">
              <w:rPr>
                <w:rFonts w:ascii="Fago Pro" w:hAnsi="Fago Pro"/>
                <w:sz w:val="20"/>
                <w:szCs w:val="20"/>
              </w:rPr>
              <w:t>Person 1</w:t>
            </w:r>
          </w:p>
        </w:tc>
        <w:tc>
          <w:tcPr>
            <w:tcW w:w="6974" w:type="dxa"/>
            <w:tcMar/>
            <w:hideMark/>
          </w:tcPr>
          <w:p w:rsidRPr="006A2BCD" w:rsidR="00675296" w:rsidP="614A3571" w:rsidRDefault="00675296" w14:paraId="4536FA5E" w14:textId="77777777" w14:noSpellErr="1">
            <w:pPr>
              <w:rPr>
                <w:rFonts w:ascii="Fago Pro" w:hAnsi="Fago Pro"/>
                <w:sz w:val="20"/>
                <w:szCs w:val="20"/>
              </w:rPr>
            </w:pPr>
            <w:r w:rsidRPr="614A3571" w:rsidR="00675296">
              <w:rPr>
                <w:rFonts w:ascii="Fago Pro" w:hAnsi="Fago Pro"/>
                <w:sz w:val="20"/>
                <w:szCs w:val="20"/>
              </w:rPr>
              <w:t>Person 2</w:t>
            </w:r>
          </w:p>
        </w:tc>
      </w:tr>
      <w:tr w:rsidRPr="006A2BCD" w:rsidR="00675296" w:rsidTr="614A3571" w14:paraId="767CFDBE" w14:textId="77777777">
        <w:trPr>
          <w:trHeight w:val="340"/>
        </w:trPr>
        <w:tc>
          <w:tcPr>
            <w:tcW w:w="6974" w:type="dxa"/>
            <w:tcMar/>
            <w:hideMark/>
          </w:tcPr>
          <w:p w:rsidRPr="006A2BCD" w:rsidR="00675296" w:rsidP="614A3571" w:rsidRDefault="00675296" w14:paraId="6834B873" w14:textId="77777777" w14:noSpellErr="1">
            <w:pPr>
              <w:ind w:left="-109"/>
              <w:rPr>
                <w:rFonts w:ascii="Fago Pro" w:hAnsi="Fago Pro"/>
                <w:sz w:val="20"/>
                <w:szCs w:val="20"/>
              </w:rPr>
            </w:pPr>
            <w:r w:rsidRPr="614A3571" w:rsidR="00675296">
              <w:rPr>
                <w:rFonts w:ascii="Fago Pro" w:hAnsi="Fago Pro"/>
                <w:sz w:val="20"/>
                <w:szCs w:val="20"/>
              </w:rPr>
              <w:t>Funktion</w:t>
            </w:r>
          </w:p>
        </w:tc>
        <w:tc>
          <w:tcPr>
            <w:tcW w:w="6974" w:type="dxa"/>
            <w:tcMar/>
            <w:hideMark/>
          </w:tcPr>
          <w:p w:rsidRPr="006A2BCD" w:rsidR="00675296" w:rsidP="614A3571" w:rsidRDefault="00675296" w14:paraId="49950F69" w14:textId="77777777" w14:noSpellErr="1">
            <w:pPr>
              <w:rPr>
                <w:rFonts w:ascii="Fago Pro" w:hAnsi="Fago Pro"/>
                <w:sz w:val="20"/>
                <w:szCs w:val="20"/>
              </w:rPr>
            </w:pPr>
            <w:r w:rsidRPr="614A3571" w:rsidR="00675296">
              <w:rPr>
                <w:rFonts w:ascii="Fago Pro" w:hAnsi="Fago Pro"/>
                <w:sz w:val="20"/>
                <w:szCs w:val="20"/>
              </w:rPr>
              <w:t>Funktion</w:t>
            </w:r>
          </w:p>
        </w:tc>
      </w:tr>
    </w:tbl>
    <w:p w:rsidRPr="006A2BCD" w:rsidR="00691967" w:rsidP="00675296" w:rsidRDefault="00691967" w14:paraId="4A40FC84" w14:textId="105D8AB4">
      <w:pPr>
        <w:rPr>
          <w:rFonts w:ascii="Fago Pro" w:hAnsi="Fago Pro" w:cstheme="minorHAnsi"/>
          <w:kern w:val="32"/>
          <w:sz w:val="22"/>
          <w:szCs w:val="22"/>
        </w:rPr>
      </w:pPr>
    </w:p>
    <w:sectPr w:rsidRPr="006A2BCD" w:rsidR="00691967" w:rsidSect="008F403C">
      <w:headerReference w:type="default" r:id="rId12"/>
      <w:pgSz w:w="11906" w:h="16838" w:orient="portrait"/>
      <w:pgMar w:top="1985" w:right="1418" w:bottom="993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53FE8" w:rsidRDefault="00653FE8" w14:paraId="43793733" w14:textId="77777777">
      <w:r>
        <w:separator/>
      </w:r>
    </w:p>
  </w:endnote>
  <w:endnote w:type="continuationSeparator" w:id="0">
    <w:p w:rsidR="00653FE8" w:rsidRDefault="00653FE8" w14:paraId="7F130548" w14:textId="77777777">
      <w:r>
        <w:continuationSeparator/>
      </w:r>
    </w:p>
  </w:endnote>
  <w:endnote w:type="continuationNotice" w:id="1">
    <w:p w:rsidR="00653FE8" w:rsidRDefault="00653FE8" w14:paraId="031F0F6B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ago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ago 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TT2925o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FagoPro-Bold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53FE8" w:rsidRDefault="00653FE8" w14:paraId="7793E98C" w14:textId="77777777">
      <w:r>
        <w:separator/>
      </w:r>
    </w:p>
  </w:footnote>
  <w:footnote w:type="continuationSeparator" w:id="0">
    <w:p w:rsidR="00653FE8" w:rsidRDefault="00653FE8" w14:paraId="6DBC63F9" w14:textId="77777777">
      <w:r>
        <w:continuationSeparator/>
      </w:r>
    </w:p>
  </w:footnote>
  <w:footnote w:type="continuationNotice" w:id="1">
    <w:p w:rsidR="00653FE8" w:rsidRDefault="00653FE8" w14:paraId="0C543DE1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4816D9" w:rsidRDefault="004816D9" w14:paraId="31F69FDC" w14:textId="04904717">
    <w:pPr>
      <w:pStyle w:val="Kopfzeile"/>
      <w:jc w:val="right"/>
      <w:rPr>
        <w:color w:val="7F7F7F" w:themeColor="text1" w:themeTint="8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25BF27D1" wp14:editId="3F6DCE09">
          <wp:simplePos x="0" y="0"/>
          <wp:positionH relativeFrom="column">
            <wp:posOffset>4323715</wp:posOffset>
          </wp:positionH>
          <wp:positionV relativeFrom="paragraph">
            <wp:posOffset>-106362</wp:posOffset>
          </wp:positionV>
          <wp:extent cx="1641600" cy="748800"/>
          <wp:effectExtent l="0" t="0" r="0" b="0"/>
          <wp:wrapNone/>
          <wp:docPr id="32" name="Grafik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41600" cy="74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D95110" w:rsidP="00473FCA" w:rsidRDefault="00D95110" w14:paraId="640960B9" w14:textId="4981686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AD3A3A9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" w15:restartNumberingAfterBreak="0">
    <w:nsid w:val="031A3902"/>
    <w:multiLevelType w:val="hybridMultilevel"/>
    <w:tmpl w:val="5D481F34"/>
    <w:lvl w:ilvl="0" w:tplc="0407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9203459"/>
    <w:multiLevelType w:val="hybridMultilevel"/>
    <w:tmpl w:val="6F7458CA"/>
    <w:lvl w:ilvl="0" w:tplc="C2525A38">
      <w:numFmt w:val="bullet"/>
      <w:lvlText w:val=""/>
      <w:lvlJc w:val="left"/>
      <w:pPr>
        <w:ind w:left="720" w:hanging="360"/>
      </w:pPr>
      <w:rPr>
        <w:rFonts w:hint="default" w:ascii="Wingdings" w:hAnsi="Wingdings" w:eastAsia="Times New Roman" w:cstheme="minorHAnsi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BBC659B"/>
    <w:multiLevelType w:val="multilevel"/>
    <w:tmpl w:val="EAA4300C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 w:asciiTheme="minorHAnsi" w:hAnsiTheme="minorHAnsi" w:cstheme="minorHAnsi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 w:ascii="FagoPro" w:hAnsi="FagoPro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144555C7"/>
    <w:multiLevelType w:val="hybridMultilevel"/>
    <w:tmpl w:val="EBA819EC"/>
    <w:lvl w:ilvl="0" w:tplc="C7B286B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AB209DD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ED3A6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16E82F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88D835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9848B1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66B466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98AC92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E6AAC2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5" w15:restartNumberingAfterBreak="0">
    <w:nsid w:val="174B3ECE"/>
    <w:multiLevelType w:val="hybridMultilevel"/>
    <w:tmpl w:val="328C8EDE"/>
    <w:lvl w:ilvl="0" w:tplc="DFCE5B18"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="Calibri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85956AE"/>
    <w:multiLevelType w:val="hybridMultilevel"/>
    <w:tmpl w:val="01DCCF48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9F3870"/>
    <w:multiLevelType w:val="hybridMultilevel"/>
    <w:tmpl w:val="A20636B6"/>
    <w:lvl w:ilvl="0" w:tplc="04070001">
      <w:start w:val="1"/>
      <w:numFmt w:val="bullet"/>
      <w:lvlText w:val=""/>
      <w:lvlJc w:val="left"/>
      <w:pPr>
        <w:ind w:left="894" w:hanging="360"/>
      </w:pPr>
      <w:rPr>
        <w:rFonts w:hint="default" w:ascii="Symbol" w:hAnsi="Symbol"/>
      </w:rPr>
    </w:lvl>
    <w:lvl w:ilvl="1" w:tplc="04070003" w:tentative="1">
      <w:start w:val="1"/>
      <w:numFmt w:val="bullet"/>
      <w:lvlText w:val="o"/>
      <w:lvlJc w:val="left"/>
      <w:pPr>
        <w:ind w:left="1614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334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3054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774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494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214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934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654" w:hanging="360"/>
      </w:pPr>
      <w:rPr>
        <w:rFonts w:hint="default" w:ascii="Wingdings" w:hAnsi="Wingdings"/>
      </w:rPr>
    </w:lvl>
  </w:abstractNum>
  <w:abstractNum w:abstractNumId="8" w15:restartNumberingAfterBreak="0">
    <w:nsid w:val="27423DA6"/>
    <w:multiLevelType w:val="hybridMultilevel"/>
    <w:tmpl w:val="86E48148"/>
    <w:lvl w:ilvl="0" w:tplc="89FE4A86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 w:eastAsia="Times New Roman" w:cs="Calibri"/>
        <w:sz w:val="20"/>
      </w:rPr>
    </w:lvl>
    <w:lvl w:ilvl="1" w:tplc="04070003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9" w15:restartNumberingAfterBreak="0">
    <w:nsid w:val="30A321AD"/>
    <w:multiLevelType w:val="hybridMultilevel"/>
    <w:tmpl w:val="4086E92A"/>
    <w:lvl w:ilvl="0" w:tplc="EA0A4712">
      <w:start w:val="1"/>
      <w:numFmt w:val="bullet"/>
      <w:lvlText w:val=""/>
      <w:lvlJc w:val="left"/>
      <w:pPr>
        <w:ind w:left="360" w:hanging="360"/>
      </w:pPr>
      <w:rPr>
        <w:rFonts w:hint="default" w:ascii="Symbol" w:hAnsi="Symbol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 w:cs="Wingdings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 w:cs="Symbol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 w:cs="Wingdings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 w:cs="Symbol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 w:cs="Wingdings"/>
      </w:rPr>
    </w:lvl>
  </w:abstractNum>
  <w:abstractNum w:abstractNumId="10" w15:restartNumberingAfterBreak="0">
    <w:nsid w:val="35AC4100"/>
    <w:multiLevelType w:val="hybridMultilevel"/>
    <w:tmpl w:val="CD76DFF8"/>
    <w:lvl w:ilvl="0" w:tplc="04070001">
      <w:start w:val="1"/>
      <w:numFmt w:val="bullet"/>
      <w:lvlText w:val=""/>
      <w:lvlJc w:val="left"/>
      <w:pPr>
        <w:ind w:left="473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193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913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633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353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073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793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513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233" w:hanging="360"/>
      </w:pPr>
      <w:rPr>
        <w:rFonts w:hint="default" w:ascii="Wingdings" w:hAnsi="Wingdings"/>
      </w:rPr>
    </w:lvl>
  </w:abstractNum>
  <w:abstractNum w:abstractNumId="11" w15:restartNumberingAfterBreak="0">
    <w:nsid w:val="3AA470EC"/>
    <w:multiLevelType w:val="hybridMultilevel"/>
    <w:tmpl w:val="E1EEE178"/>
    <w:lvl w:ilvl="0" w:tplc="766EC6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029C738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77B497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B02E83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97120F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54AE27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96745B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527CEA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F8D6B9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2" w15:restartNumberingAfterBreak="0">
    <w:nsid w:val="42DB1916"/>
    <w:multiLevelType w:val="hybridMultilevel"/>
    <w:tmpl w:val="A3160B88"/>
    <w:lvl w:ilvl="0" w:tplc="BA1099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B8667D"/>
    <w:multiLevelType w:val="hybridMultilevel"/>
    <w:tmpl w:val="B92EC7B0"/>
    <w:lvl w:ilvl="0" w:tplc="C0167C22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A9B6F62"/>
    <w:multiLevelType w:val="hybridMultilevel"/>
    <w:tmpl w:val="A1D29B26"/>
    <w:lvl w:ilvl="0" w:tplc="8A6857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8B0CB2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08BC5D0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2710F5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41302A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E9EEE9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9460A3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971A6A6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501CC8F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5" w15:restartNumberingAfterBreak="0">
    <w:nsid w:val="4DEF1667"/>
    <w:multiLevelType w:val="hybridMultilevel"/>
    <w:tmpl w:val="966C47C6"/>
    <w:lvl w:ilvl="0" w:tplc="22624DFE">
      <w:start w:val="3"/>
      <w:numFmt w:val="bullet"/>
      <w:lvlText w:val="-"/>
      <w:lvlJc w:val="left"/>
      <w:pPr>
        <w:ind w:left="720" w:hanging="360"/>
      </w:pPr>
      <w:rPr>
        <w:rFonts w:hint="default" w:ascii="FagoPro" w:hAnsi="FagoPro" w:eastAsia="Times New Roman" w:cs="Times New Roman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733095D"/>
    <w:multiLevelType w:val="hybridMultilevel"/>
    <w:tmpl w:val="AC34BD0C"/>
    <w:lvl w:ilvl="0" w:tplc="7EC612F2">
      <w:start w:val="1"/>
      <w:numFmt w:val="bullet"/>
      <w:lvlText w:val="–"/>
      <w:lvlJc w:val="left"/>
      <w:pPr>
        <w:ind w:left="153" w:hanging="360"/>
      </w:pPr>
      <w:rPr>
        <w:rFonts w:hint="default" w:ascii="FagoPro" w:hAnsi="FagoPro"/>
      </w:rPr>
    </w:lvl>
    <w:lvl w:ilvl="1" w:tplc="08070003" w:tentative="1">
      <w:start w:val="1"/>
      <w:numFmt w:val="bullet"/>
      <w:lvlText w:val="o"/>
      <w:lvlJc w:val="left"/>
      <w:pPr>
        <w:ind w:left="873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1593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2313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033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3753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4473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5193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5913" w:hanging="360"/>
      </w:pPr>
      <w:rPr>
        <w:rFonts w:hint="default" w:ascii="Wingdings" w:hAnsi="Wingdings"/>
      </w:rPr>
    </w:lvl>
  </w:abstractNum>
  <w:abstractNum w:abstractNumId="17" w15:restartNumberingAfterBreak="0">
    <w:nsid w:val="59E86113"/>
    <w:multiLevelType w:val="hybridMultilevel"/>
    <w:tmpl w:val="D92613BA"/>
    <w:lvl w:ilvl="0" w:tplc="0407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DB23652"/>
    <w:multiLevelType w:val="hybridMultilevel"/>
    <w:tmpl w:val="AB5200DE"/>
    <w:lvl w:ilvl="0" w:tplc="FFFFFFFF">
      <w:start w:val="1"/>
      <w:numFmt w:val="bullet"/>
      <w:lvlText w:val="-"/>
      <w:lvlJc w:val="left"/>
      <w:pPr>
        <w:ind w:left="720" w:hanging="360"/>
      </w:pPr>
      <w:rPr>
        <w:rFonts w:hint="default" w:ascii="Fago Pro" w:hAnsi="Fago Pro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60DD5850"/>
    <w:multiLevelType w:val="hybridMultilevel"/>
    <w:tmpl w:val="86E6AF52"/>
    <w:lvl w:ilvl="0" w:tplc="D1FEA968">
      <w:numFmt w:val="bullet"/>
      <w:lvlText w:val="-"/>
      <w:lvlJc w:val="left"/>
      <w:pPr>
        <w:ind w:left="720" w:hanging="360"/>
      </w:pPr>
      <w:rPr>
        <w:rFonts w:hint="default" w:ascii="FagoPro" w:hAnsi="FagoPro" w:eastAsia="Times New Roman" w:cs="Times New Roman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12D4251"/>
    <w:multiLevelType w:val="hybridMultilevel"/>
    <w:tmpl w:val="288C061E"/>
    <w:lvl w:ilvl="0" w:tplc="5D363A48">
      <w:start w:val="3"/>
      <w:numFmt w:val="bullet"/>
      <w:lvlText w:val="-"/>
      <w:lvlJc w:val="left"/>
      <w:pPr>
        <w:ind w:left="1065" w:hanging="360"/>
      </w:pPr>
      <w:rPr>
        <w:rFonts w:hint="default" w:ascii="FagoPro" w:hAnsi="FagoPro" w:eastAsia="Times New Roman" w:cs="Times New Roman"/>
      </w:rPr>
    </w:lvl>
    <w:lvl w:ilvl="1" w:tplc="08070003" w:tentative="1">
      <w:start w:val="1"/>
      <w:numFmt w:val="bullet"/>
      <w:lvlText w:val="o"/>
      <w:lvlJc w:val="left"/>
      <w:pPr>
        <w:ind w:left="1785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2505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3225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945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4665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5385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6105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825" w:hanging="360"/>
      </w:pPr>
      <w:rPr>
        <w:rFonts w:hint="default" w:ascii="Wingdings" w:hAnsi="Wingdings"/>
      </w:rPr>
    </w:lvl>
  </w:abstractNum>
  <w:abstractNum w:abstractNumId="21" w15:restartNumberingAfterBreak="0">
    <w:nsid w:val="63E80C85"/>
    <w:multiLevelType w:val="hybridMultilevel"/>
    <w:tmpl w:val="FCC6CC66"/>
    <w:lvl w:ilvl="0" w:tplc="0407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6569298C"/>
    <w:multiLevelType w:val="hybridMultilevel"/>
    <w:tmpl w:val="529A68A2"/>
    <w:lvl w:ilvl="0" w:tplc="0807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68C525BE"/>
    <w:multiLevelType w:val="hybridMultilevel"/>
    <w:tmpl w:val="2CA0594C"/>
    <w:lvl w:ilvl="0" w:tplc="F2F2ED2C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B0C79B4"/>
    <w:multiLevelType w:val="hybridMultilevel"/>
    <w:tmpl w:val="6BE4A4A2"/>
    <w:lvl w:ilvl="0" w:tplc="7E0ACACC">
      <w:start w:val="1"/>
      <w:numFmt w:val="bullet"/>
      <w:lvlText w:val="-"/>
      <w:lvlJc w:val="left"/>
      <w:pPr>
        <w:ind w:left="473" w:hanging="360"/>
      </w:pPr>
      <w:rPr>
        <w:rFonts w:hint="default" w:ascii="Fago Pro" w:hAnsi="Fago Pro" w:eastAsia="Times New Roman" w:cs="Times New Roman"/>
      </w:rPr>
    </w:lvl>
    <w:lvl w:ilvl="1" w:tplc="08070003">
      <w:start w:val="1"/>
      <w:numFmt w:val="bullet"/>
      <w:lvlText w:val="o"/>
      <w:lvlJc w:val="left"/>
      <w:pPr>
        <w:ind w:left="1193" w:hanging="360"/>
      </w:pPr>
      <w:rPr>
        <w:rFonts w:hint="default" w:ascii="Courier New" w:hAnsi="Courier New" w:cs="Courier New"/>
      </w:rPr>
    </w:lvl>
    <w:lvl w:ilvl="2" w:tplc="08070005" w:tentative="1">
      <w:start w:val="1"/>
      <w:numFmt w:val="bullet"/>
      <w:lvlText w:val=""/>
      <w:lvlJc w:val="left"/>
      <w:pPr>
        <w:ind w:left="1913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2633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353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4073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4793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5513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233" w:hanging="360"/>
      </w:pPr>
      <w:rPr>
        <w:rFonts w:hint="default" w:ascii="Wingdings" w:hAnsi="Wingdings"/>
      </w:rPr>
    </w:lvl>
  </w:abstractNum>
  <w:abstractNum w:abstractNumId="25" w15:restartNumberingAfterBreak="0">
    <w:nsid w:val="6CF9548D"/>
    <w:multiLevelType w:val="hybridMultilevel"/>
    <w:tmpl w:val="FB9C55F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7D2B52"/>
    <w:multiLevelType w:val="hybridMultilevel"/>
    <w:tmpl w:val="913C3D4A"/>
    <w:lvl w:ilvl="0" w:tplc="35347AD0">
      <w:start w:val="1"/>
      <w:numFmt w:val="bullet"/>
      <w:lvlText w:val="-"/>
      <w:lvlJc w:val="left"/>
      <w:pPr>
        <w:ind w:left="720" w:hanging="360"/>
      </w:pPr>
      <w:rPr>
        <w:rFonts w:hint="default" w:ascii="Fago Pro" w:hAnsi="Fago Pro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6F53250A"/>
    <w:multiLevelType w:val="hybridMultilevel"/>
    <w:tmpl w:val="76261EA2"/>
    <w:lvl w:ilvl="0" w:tplc="A386B42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4296E0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C2F4B9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915E6B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92F40F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B58A25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1D5E01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D9728C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D2B63C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28" w15:restartNumberingAfterBreak="0">
    <w:nsid w:val="70DF6C61"/>
    <w:multiLevelType w:val="hybridMultilevel"/>
    <w:tmpl w:val="3CDADD6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D76B8D"/>
    <w:multiLevelType w:val="hybridMultilevel"/>
    <w:tmpl w:val="8684FA08"/>
    <w:lvl w:ilvl="0" w:tplc="B2F042D6">
      <w:start w:val="1"/>
      <w:numFmt w:val="decimal"/>
      <w:lvlText w:val="%1)"/>
      <w:lvlJc w:val="left"/>
      <w:pPr>
        <w:ind w:left="720" w:hanging="360"/>
      </w:pPr>
      <w:rPr>
        <w:rFonts w:hint="default" w:ascii="Fago Pro" w:hAnsi="Fago Pro" w:cs="TT2925o0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3E369B"/>
    <w:multiLevelType w:val="hybridMultilevel"/>
    <w:tmpl w:val="70C8147E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EA0D12"/>
    <w:multiLevelType w:val="hybridMultilevel"/>
    <w:tmpl w:val="5BD69BB2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2C2AB0"/>
    <w:multiLevelType w:val="hybridMultilevel"/>
    <w:tmpl w:val="CFBE3BEE"/>
    <w:lvl w:ilvl="0" w:tplc="04070001">
      <w:start w:val="1"/>
      <w:numFmt w:val="bullet"/>
      <w:lvlText w:val=""/>
      <w:lvlJc w:val="left"/>
      <w:pPr>
        <w:ind w:left="473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193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913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633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353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073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793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513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233" w:hanging="360"/>
      </w:pPr>
      <w:rPr>
        <w:rFonts w:hint="default" w:ascii="Wingdings" w:hAnsi="Wingdings"/>
      </w:rPr>
    </w:lvl>
  </w:abstractNum>
  <w:abstractNum w:abstractNumId="33" w15:restartNumberingAfterBreak="0">
    <w:nsid w:val="79E05BD7"/>
    <w:multiLevelType w:val="hybridMultilevel"/>
    <w:tmpl w:val="3D321052"/>
    <w:lvl w:ilvl="0" w:tplc="0407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7BF652FE"/>
    <w:multiLevelType w:val="hybridMultilevel"/>
    <w:tmpl w:val="29146F38"/>
    <w:lvl w:ilvl="0" w:tplc="0407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7EFD0378"/>
    <w:multiLevelType w:val="hybridMultilevel"/>
    <w:tmpl w:val="A66630EC"/>
    <w:lvl w:ilvl="0" w:tplc="0407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7FDB4818"/>
    <w:multiLevelType w:val="hybridMultilevel"/>
    <w:tmpl w:val="DD14E806"/>
    <w:lvl w:ilvl="0" w:tplc="04070001">
      <w:start w:val="1"/>
      <w:numFmt w:val="bullet"/>
      <w:lvlText w:val=""/>
      <w:lvlJc w:val="left"/>
      <w:pPr>
        <w:ind w:left="473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193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913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633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353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073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793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513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233" w:hanging="360"/>
      </w:pPr>
      <w:rPr>
        <w:rFonts w:hint="default" w:ascii="Wingdings" w:hAnsi="Wingdings"/>
      </w:rPr>
    </w:lvl>
  </w:abstractNum>
  <w:num w:numId="1" w16cid:durableId="894196162">
    <w:abstractNumId w:val="3"/>
  </w:num>
  <w:num w:numId="2" w16cid:durableId="856699181">
    <w:abstractNumId w:val="29"/>
  </w:num>
  <w:num w:numId="3" w16cid:durableId="20783975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48797236">
    <w:abstractNumId w:val="20"/>
  </w:num>
  <w:num w:numId="5" w16cid:durableId="344989444">
    <w:abstractNumId w:val="15"/>
  </w:num>
  <w:num w:numId="6" w16cid:durableId="1534731960">
    <w:abstractNumId w:val="27"/>
  </w:num>
  <w:num w:numId="7" w16cid:durableId="933631676">
    <w:abstractNumId w:val="3"/>
  </w:num>
  <w:num w:numId="8" w16cid:durableId="1882815850">
    <w:abstractNumId w:val="22"/>
  </w:num>
  <w:num w:numId="9" w16cid:durableId="558515670">
    <w:abstractNumId w:val="24"/>
  </w:num>
  <w:num w:numId="10" w16cid:durableId="972514655">
    <w:abstractNumId w:val="14"/>
  </w:num>
  <w:num w:numId="11" w16cid:durableId="1008872741">
    <w:abstractNumId w:val="4"/>
  </w:num>
  <w:num w:numId="12" w16cid:durableId="1972634167">
    <w:abstractNumId w:val="9"/>
  </w:num>
  <w:num w:numId="13" w16cid:durableId="1353066477">
    <w:abstractNumId w:val="11"/>
  </w:num>
  <w:num w:numId="14" w16cid:durableId="1918241695">
    <w:abstractNumId w:val="16"/>
  </w:num>
  <w:num w:numId="15" w16cid:durableId="1877886970">
    <w:abstractNumId w:val="26"/>
  </w:num>
  <w:num w:numId="16" w16cid:durableId="682898342">
    <w:abstractNumId w:val="3"/>
  </w:num>
  <w:num w:numId="17" w16cid:durableId="546375980">
    <w:abstractNumId w:val="19"/>
  </w:num>
  <w:num w:numId="18" w16cid:durableId="1847212382">
    <w:abstractNumId w:val="1"/>
  </w:num>
  <w:num w:numId="19" w16cid:durableId="1689409487">
    <w:abstractNumId w:val="10"/>
  </w:num>
  <w:num w:numId="20" w16cid:durableId="33314924">
    <w:abstractNumId w:val="36"/>
  </w:num>
  <w:num w:numId="21" w16cid:durableId="1621104123">
    <w:abstractNumId w:val="32"/>
  </w:num>
  <w:num w:numId="22" w16cid:durableId="313874625">
    <w:abstractNumId w:val="33"/>
  </w:num>
  <w:num w:numId="23" w16cid:durableId="888027868">
    <w:abstractNumId w:val="18"/>
  </w:num>
  <w:num w:numId="24" w16cid:durableId="1724596617">
    <w:abstractNumId w:val="0"/>
  </w:num>
  <w:num w:numId="25" w16cid:durableId="1835486757">
    <w:abstractNumId w:val="31"/>
  </w:num>
  <w:num w:numId="26" w16cid:durableId="940836800">
    <w:abstractNumId w:val="12"/>
  </w:num>
  <w:num w:numId="27" w16cid:durableId="2011904454">
    <w:abstractNumId w:val="30"/>
  </w:num>
  <w:num w:numId="28" w16cid:durableId="788430280">
    <w:abstractNumId w:val="6"/>
  </w:num>
  <w:num w:numId="29" w16cid:durableId="626667617">
    <w:abstractNumId w:val="28"/>
  </w:num>
  <w:num w:numId="30" w16cid:durableId="1047484224">
    <w:abstractNumId w:val="25"/>
  </w:num>
  <w:num w:numId="31" w16cid:durableId="1529097492">
    <w:abstractNumId w:val="2"/>
  </w:num>
  <w:num w:numId="32" w16cid:durableId="1743217486">
    <w:abstractNumId w:val="35"/>
  </w:num>
  <w:num w:numId="33" w16cid:durableId="1827547384">
    <w:abstractNumId w:val="23"/>
  </w:num>
  <w:num w:numId="34" w16cid:durableId="1724594300">
    <w:abstractNumId w:val="7"/>
  </w:num>
  <w:num w:numId="35" w16cid:durableId="1018704034">
    <w:abstractNumId w:val="21"/>
  </w:num>
  <w:num w:numId="36" w16cid:durableId="1262837750">
    <w:abstractNumId w:val="34"/>
  </w:num>
  <w:num w:numId="37" w16cid:durableId="751661384">
    <w:abstractNumId w:val="17"/>
  </w:num>
  <w:num w:numId="38" w16cid:durableId="522479338">
    <w:abstractNumId w:val="8"/>
  </w:num>
  <w:num w:numId="39" w16cid:durableId="1677223845">
    <w:abstractNumId w:val="5"/>
  </w:num>
  <w:num w:numId="40" w16cid:durableId="1871263576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attachedTemplate r:id="rId1"/>
  <w:stylePaneFormatFilter w:val="3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1" w:visibleStyles="0" w:alternateStyleNames="0"/>
  <w:trackRevisions w:val="false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A46"/>
    <w:rsid w:val="00002AFF"/>
    <w:rsid w:val="00002C85"/>
    <w:rsid w:val="00002C99"/>
    <w:rsid w:val="0000395E"/>
    <w:rsid w:val="000047E2"/>
    <w:rsid w:val="000048E2"/>
    <w:rsid w:val="00004D5A"/>
    <w:rsid w:val="00004FFF"/>
    <w:rsid w:val="00006BA4"/>
    <w:rsid w:val="00010CAC"/>
    <w:rsid w:val="00011259"/>
    <w:rsid w:val="0001127F"/>
    <w:rsid w:val="000120CE"/>
    <w:rsid w:val="00012DD1"/>
    <w:rsid w:val="000131A6"/>
    <w:rsid w:val="00013590"/>
    <w:rsid w:val="00013707"/>
    <w:rsid w:val="00014F2E"/>
    <w:rsid w:val="0001568D"/>
    <w:rsid w:val="000176EC"/>
    <w:rsid w:val="000177D3"/>
    <w:rsid w:val="000226C9"/>
    <w:rsid w:val="00023493"/>
    <w:rsid w:val="00023932"/>
    <w:rsid w:val="00024EF7"/>
    <w:rsid w:val="00025AFB"/>
    <w:rsid w:val="00026D49"/>
    <w:rsid w:val="00030E76"/>
    <w:rsid w:val="0003299B"/>
    <w:rsid w:val="00034225"/>
    <w:rsid w:val="0003481D"/>
    <w:rsid w:val="00035D8E"/>
    <w:rsid w:val="00036327"/>
    <w:rsid w:val="0003795F"/>
    <w:rsid w:val="00041656"/>
    <w:rsid w:val="00041B05"/>
    <w:rsid w:val="00050233"/>
    <w:rsid w:val="000517F4"/>
    <w:rsid w:val="00051CAE"/>
    <w:rsid w:val="0005267C"/>
    <w:rsid w:val="000539BB"/>
    <w:rsid w:val="00055043"/>
    <w:rsid w:val="00055249"/>
    <w:rsid w:val="00056785"/>
    <w:rsid w:val="00064667"/>
    <w:rsid w:val="0007114B"/>
    <w:rsid w:val="00071867"/>
    <w:rsid w:val="000719E7"/>
    <w:rsid w:val="00072557"/>
    <w:rsid w:val="00072F1A"/>
    <w:rsid w:val="000735B8"/>
    <w:rsid w:val="00073DF2"/>
    <w:rsid w:val="00073E9C"/>
    <w:rsid w:val="00076CB1"/>
    <w:rsid w:val="00077BB2"/>
    <w:rsid w:val="00082649"/>
    <w:rsid w:val="0008264C"/>
    <w:rsid w:val="00082BAC"/>
    <w:rsid w:val="000841DC"/>
    <w:rsid w:val="0008461E"/>
    <w:rsid w:val="0008472A"/>
    <w:rsid w:val="00085BB6"/>
    <w:rsid w:val="0008603C"/>
    <w:rsid w:val="00086D57"/>
    <w:rsid w:val="00087837"/>
    <w:rsid w:val="000909DE"/>
    <w:rsid w:val="00090B59"/>
    <w:rsid w:val="00091215"/>
    <w:rsid w:val="000923E7"/>
    <w:rsid w:val="00092457"/>
    <w:rsid w:val="000929B5"/>
    <w:rsid w:val="00092F9C"/>
    <w:rsid w:val="00094117"/>
    <w:rsid w:val="0009518A"/>
    <w:rsid w:val="000A0D65"/>
    <w:rsid w:val="000A1040"/>
    <w:rsid w:val="000A3D7D"/>
    <w:rsid w:val="000A42D0"/>
    <w:rsid w:val="000A478C"/>
    <w:rsid w:val="000A6448"/>
    <w:rsid w:val="000A6691"/>
    <w:rsid w:val="000A7E81"/>
    <w:rsid w:val="000B045A"/>
    <w:rsid w:val="000B08BB"/>
    <w:rsid w:val="000B1D4C"/>
    <w:rsid w:val="000B50C4"/>
    <w:rsid w:val="000B5E18"/>
    <w:rsid w:val="000B615F"/>
    <w:rsid w:val="000B73D6"/>
    <w:rsid w:val="000C4315"/>
    <w:rsid w:val="000C59F3"/>
    <w:rsid w:val="000C6A88"/>
    <w:rsid w:val="000C7A8B"/>
    <w:rsid w:val="000D066B"/>
    <w:rsid w:val="000D1052"/>
    <w:rsid w:val="000D2503"/>
    <w:rsid w:val="000D2797"/>
    <w:rsid w:val="000D45F2"/>
    <w:rsid w:val="000D56BA"/>
    <w:rsid w:val="000D67DE"/>
    <w:rsid w:val="000E077B"/>
    <w:rsid w:val="000E0C98"/>
    <w:rsid w:val="000E1AE8"/>
    <w:rsid w:val="000E1B68"/>
    <w:rsid w:val="000E1F52"/>
    <w:rsid w:val="000E206A"/>
    <w:rsid w:val="000E3987"/>
    <w:rsid w:val="000E5CC3"/>
    <w:rsid w:val="000E7C59"/>
    <w:rsid w:val="000F066F"/>
    <w:rsid w:val="000F2BE5"/>
    <w:rsid w:val="000F3CCA"/>
    <w:rsid w:val="000F40F8"/>
    <w:rsid w:val="000F4A57"/>
    <w:rsid w:val="000F512B"/>
    <w:rsid w:val="000F514E"/>
    <w:rsid w:val="000F585F"/>
    <w:rsid w:val="00100B34"/>
    <w:rsid w:val="00100E45"/>
    <w:rsid w:val="001010E3"/>
    <w:rsid w:val="0010372D"/>
    <w:rsid w:val="001052A7"/>
    <w:rsid w:val="00105F54"/>
    <w:rsid w:val="00112845"/>
    <w:rsid w:val="00114215"/>
    <w:rsid w:val="001176CC"/>
    <w:rsid w:val="0011794F"/>
    <w:rsid w:val="00117D44"/>
    <w:rsid w:val="001202BE"/>
    <w:rsid w:val="001207D1"/>
    <w:rsid w:val="0012368C"/>
    <w:rsid w:val="00123BDE"/>
    <w:rsid w:val="0012424C"/>
    <w:rsid w:val="00124B11"/>
    <w:rsid w:val="00125059"/>
    <w:rsid w:val="0012513B"/>
    <w:rsid w:val="00125DEC"/>
    <w:rsid w:val="00126FD9"/>
    <w:rsid w:val="00127DF2"/>
    <w:rsid w:val="001322B6"/>
    <w:rsid w:val="0013338D"/>
    <w:rsid w:val="00134D6D"/>
    <w:rsid w:val="00134DD8"/>
    <w:rsid w:val="00137492"/>
    <w:rsid w:val="0014241A"/>
    <w:rsid w:val="00144012"/>
    <w:rsid w:val="001531D7"/>
    <w:rsid w:val="00154390"/>
    <w:rsid w:val="00155917"/>
    <w:rsid w:val="001569D4"/>
    <w:rsid w:val="00161D2F"/>
    <w:rsid w:val="00161E35"/>
    <w:rsid w:val="0016226F"/>
    <w:rsid w:val="001627A9"/>
    <w:rsid w:val="00162F16"/>
    <w:rsid w:val="0016310E"/>
    <w:rsid w:val="00164095"/>
    <w:rsid w:val="00164F71"/>
    <w:rsid w:val="001729A8"/>
    <w:rsid w:val="00172A40"/>
    <w:rsid w:val="00174444"/>
    <w:rsid w:val="001753D7"/>
    <w:rsid w:val="00177ED2"/>
    <w:rsid w:val="00182CBE"/>
    <w:rsid w:val="0018424A"/>
    <w:rsid w:val="00185D63"/>
    <w:rsid w:val="001866BB"/>
    <w:rsid w:val="00186B14"/>
    <w:rsid w:val="0019031C"/>
    <w:rsid w:val="0019444B"/>
    <w:rsid w:val="001944C1"/>
    <w:rsid w:val="001944FF"/>
    <w:rsid w:val="00195FD9"/>
    <w:rsid w:val="001A0C2F"/>
    <w:rsid w:val="001A193B"/>
    <w:rsid w:val="001A28DF"/>
    <w:rsid w:val="001A56A4"/>
    <w:rsid w:val="001B00B6"/>
    <w:rsid w:val="001B1985"/>
    <w:rsid w:val="001B1993"/>
    <w:rsid w:val="001B1B7B"/>
    <w:rsid w:val="001B290C"/>
    <w:rsid w:val="001B3A3D"/>
    <w:rsid w:val="001B3C7F"/>
    <w:rsid w:val="001B4BF9"/>
    <w:rsid w:val="001B7530"/>
    <w:rsid w:val="001B7EAF"/>
    <w:rsid w:val="001C180C"/>
    <w:rsid w:val="001C269E"/>
    <w:rsid w:val="001C30CF"/>
    <w:rsid w:val="001C617A"/>
    <w:rsid w:val="001D06EC"/>
    <w:rsid w:val="001D130D"/>
    <w:rsid w:val="001D57CE"/>
    <w:rsid w:val="001D74E2"/>
    <w:rsid w:val="001D7D2B"/>
    <w:rsid w:val="001E2BF2"/>
    <w:rsid w:val="001E531A"/>
    <w:rsid w:val="001F2A2A"/>
    <w:rsid w:val="001F2A58"/>
    <w:rsid w:val="001F50AD"/>
    <w:rsid w:val="001F6124"/>
    <w:rsid w:val="00200347"/>
    <w:rsid w:val="00207F75"/>
    <w:rsid w:val="002104F1"/>
    <w:rsid w:val="00211DB8"/>
    <w:rsid w:val="00212022"/>
    <w:rsid w:val="00212E7A"/>
    <w:rsid w:val="002152EF"/>
    <w:rsid w:val="002156EF"/>
    <w:rsid w:val="00215982"/>
    <w:rsid w:val="00216B8E"/>
    <w:rsid w:val="002233AE"/>
    <w:rsid w:val="00223C24"/>
    <w:rsid w:val="00225831"/>
    <w:rsid w:val="00230113"/>
    <w:rsid w:val="002333BA"/>
    <w:rsid w:val="00240494"/>
    <w:rsid w:val="00242363"/>
    <w:rsid w:val="002425FE"/>
    <w:rsid w:val="00243557"/>
    <w:rsid w:val="0024399E"/>
    <w:rsid w:val="00243AFC"/>
    <w:rsid w:val="0024554D"/>
    <w:rsid w:val="00245BD6"/>
    <w:rsid w:val="00245CD1"/>
    <w:rsid w:val="002503B8"/>
    <w:rsid w:val="00250FBF"/>
    <w:rsid w:val="0025149B"/>
    <w:rsid w:val="00251E95"/>
    <w:rsid w:val="00252C2B"/>
    <w:rsid w:val="00255274"/>
    <w:rsid w:val="00255499"/>
    <w:rsid w:val="002556FE"/>
    <w:rsid w:val="0025591E"/>
    <w:rsid w:val="0025597E"/>
    <w:rsid w:val="00255EB5"/>
    <w:rsid w:val="00263662"/>
    <w:rsid w:val="00263ACC"/>
    <w:rsid w:val="00263FE8"/>
    <w:rsid w:val="0026414F"/>
    <w:rsid w:val="00266FC5"/>
    <w:rsid w:val="00272F41"/>
    <w:rsid w:val="002772F5"/>
    <w:rsid w:val="00277A61"/>
    <w:rsid w:val="00281465"/>
    <w:rsid w:val="0028255E"/>
    <w:rsid w:val="00283140"/>
    <w:rsid w:val="00284A41"/>
    <w:rsid w:val="00284C76"/>
    <w:rsid w:val="00285A38"/>
    <w:rsid w:val="002926DF"/>
    <w:rsid w:val="0029324C"/>
    <w:rsid w:val="002967E1"/>
    <w:rsid w:val="00296C2F"/>
    <w:rsid w:val="00297B69"/>
    <w:rsid w:val="002A0AF4"/>
    <w:rsid w:val="002A0AFD"/>
    <w:rsid w:val="002A0D49"/>
    <w:rsid w:val="002A2ADD"/>
    <w:rsid w:val="002A4037"/>
    <w:rsid w:val="002A44F0"/>
    <w:rsid w:val="002A4F6D"/>
    <w:rsid w:val="002A708E"/>
    <w:rsid w:val="002B0462"/>
    <w:rsid w:val="002B0745"/>
    <w:rsid w:val="002B3581"/>
    <w:rsid w:val="002B4FD0"/>
    <w:rsid w:val="002B50A9"/>
    <w:rsid w:val="002B6A93"/>
    <w:rsid w:val="002C0FB1"/>
    <w:rsid w:val="002C1852"/>
    <w:rsid w:val="002C43CA"/>
    <w:rsid w:val="002C72F6"/>
    <w:rsid w:val="002C7491"/>
    <w:rsid w:val="002C757B"/>
    <w:rsid w:val="002D2E43"/>
    <w:rsid w:val="002D4AFD"/>
    <w:rsid w:val="002D5635"/>
    <w:rsid w:val="002D6A9B"/>
    <w:rsid w:val="002D74FD"/>
    <w:rsid w:val="002D7ACD"/>
    <w:rsid w:val="002E1A2E"/>
    <w:rsid w:val="002E308F"/>
    <w:rsid w:val="002E6A9C"/>
    <w:rsid w:val="002F0066"/>
    <w:rsid w:val="002F10DA"/>
    <w:rsid w:val="002F50D2"/>
    <w:rsid w:val="002F6B6F"/>
    <w:rsid w:val="002F6DCE"/>
    <w:rsid w:val="002F6E8B"/>
    <w:rsid w:val="003013B7"/>
    <w:rsid w:val="00302A43"/>
    <w:rsid w:val="00302BCF"/>
    <w:rsid w:val="003038D6"/>
    <w:rsid w:val="00303A09"/>
    <w:rsid w:val="00303AA2"/>
    <w:rsid w:val="00304CE7"/>
    <w:rsid w:val="00306E2A"/>
    <w:rsid w:val="003141BD"/>
    <w:rsid w:val="00314D56"/>
    <w:rsid w:val="00315460"/>
    <w:rsid w:val="00315FFF"/>
    <w:rsid w:val="0031669D"/>
    <w:rsid w:val="00320E80"/>
    <w:rsid w:val="00321EB1"/>
    <w:rsid w:val="003221DD"/>
    <w:rsid w:val="00324C87"/>
    <w:rsid w:val="00325BA0"/>
    <w:rsid w:val="003304D1"/>
    <w:rsid w:val="003331BF"/>
    <w:rsid w:val="00334077"/>
    <w:rsid w:val="0033538A"/>
    <w:rsid w:val="00335C8E"/>
    <w:rsid w:val="00344364"/>
    <w:rsid w:val="00345540"/>
    <w:rsid w:val="0034563B"/>
    <w:rsid w:val="0034741F"/>
    <w:rsid w:val="00347B36"/>
    <w:rsid w:val="00360574"/>
    <w:rsid w:val="003616E3"/>
    <w:rsid w:val="00365A50"/>
    <w:rsid w:val="00367502"/>
    <w:rsid w:val="003709E6"/>
    <w:rsid w:val="00371169"/>
    <w:rsid w:val="00373576"/>
    <w:rsid w:val="00374527"/>
    <w:rsid w:val="003754E9"/>
    <w:rsid w:val="00377301"/>
    <w:rsid w:val="003778E4"/>
    <w:rsid w:val="003809FB"/>
    <w:rsid w:val="00381AB8"/>
    <w:rsid w:val="00384129"/>
    <w:rsid w:val="003844DF"/>
    <w:rsid w:val="003852B8"/>
    <w:rsid w:val="003853A0"/>
    <w:rsid w:val="003876C6"/>
    <w:rsid w:val="003876F6"/>
    <w:rsid w:val="00387D0D"/>
    <w:rsid w:val="0039066C"/>
    <w:rsid w:val="00390AAA"/>
    <w:rsid w:val="0039178C"/>
    <w:rsid w:val="00391949"/>
    <w:rsid w:val="0039216D"/>
    <w:rsid w:val="00394057"/>
    <w:rsid w:val="003A0761"/>
    <w:rsid w:val="003A49A9"/>
    <w:rsid w:val="003A4ED4"/>
    <w:rsid w:val="003A66E9"/>
    <w:rsid w:val="003A75A7"/>
    <w:rsid w:val="003B0731"/>
    <w:rsid w:val="003B1DD9"/>
    <w:rsid w:val="003B2CE7"/>
    <w:rsid w:val="003B7A3C"/>
    <w:rsid w:val="003B7A64"/>
    <w:rsid w:val="003B7A75"/>
    <w:rsid w:val="003C0234"/>
    <w:rsid w:val="003C1DE3"/>
    <w:rsid w:val="003C2948"/>
    <w:rsid w:val="003C2E9A"/>
    <w:rsid w:val="003C33AA"/>
    <w:rsid w:val="003C3C1B"/>
    <w:rsid w:val="003C4A0B"/>
    <w:rsid w:val="003D0DB5"/>
    <w:rsid w:val="003D1220"/>
    <w:rsid w:val="003D32AA"/>
    <w:rsid w:val="003D4BDE"/>
    <w:rsid w:val="003D702D"/>
    <w:rsid w:val="003D7722"/>
    <w:rsid w:val="003E0851"/>
    <w:rsid w:val="003E38ED"/>
    <w:rsid w:val="003E3B33"/>
    <w:rsid w:val="003E4E73"/>
    <w:rsid w:val="003E5D3A"/>
    <w:rsid w:val="003E7AB9"/>
    <w:rsid w:val="003F091B"/>
    <w:rsid w:val="003F1DA4"/>
    <w:rsid w:val="003F1FE6"/>
    <w:rsid w:val="003F3732"/>
    <w:rsid w:val="003F6006"/>
    <w:rsid w:val="003F6A40"/>
    <w:rsid w:val="003F705D"/>
    <w:rsid w:val="00401A33"/>
    <w:rsid w:val="00401F16"/>
    <w:rsid w:val="004030A0"/>
    <w:rsid w:val="00403B02"/>
    <w:rsid w:val="00403D52"/>
    <w:rsid w:val="004048CE"/>
    <w:rsid w:val="00406309"/>
    <w:rsid w:val="0040730A"/>
    <w:rsid w:val="00410158"/>
    <w:rsid w:val="00410E2D"/>
    <w:rsid w:val="00412960"/>
    <w:rsid w:val="0041657D"/>
    <w:rsid w:val="00422FEE"/>
    <w:rsid w:val="00423959"/>
    <w:rsid w:val="00424681"/>
    <w:rsid w:val="004246FD"/>
    <w:rsid w:val="004249DD"/>
    <w:rsid w:val="00425025"/>
    <w:rsid w:val="004268D6"/>
    <w:rsid w:val="004278B1"/>
    <w:rsid w:val="00427D6D"/>
    <w:rsid w:val="004315AE"/>
    <w:rsid w:val="004318BC"/>
    <w:rsid w:val="00431D14"/>
    <w:rsid w:val="00432C6A"/>
    <w:rsid w:val="004335B3"/>
    <w:rsid w:val="00433E80"/>
    <w:rsid w:val="004358BD"/>
    <w:rsid w:val="00441259"/>
    <w:rsid w:val="00441612"/>
    <w:rsid w:val="0044229A"/>
    <w:rsid w:val="004427C5"/>
    <w:rsid w:val="00442D96"/>
    <w:rsid w:val="004444E3"/>
    <w:rsid w:val="0044478F"/>
    <w:rsid w:val="00447A67"/>
    <w:rsid w:val="0045014C"/>
    <w:rsid w:val="00452F86"/>
    <w:rsid w:val="00454EE5"/>
    <w:rsid w:val="00456694"/>
    <w:rsid w:val="00457D5A"/>
    <w:rsid w:val="00461DAC"/>
    <w:rsid w:val="00462691"/>
    <w:rsid w:val="004646E9"/>
    <w:rsid w:val="004647F5"/>
    <w:rsid w:val="004659B3"/>
    <w:rsid w:val="00466129"/>
    <w:rsid w:val="00472E76"/>
    <w:rsid w:val="00473FCA"/>
    <w:rsid w:val="00474523"/>
    <w:rsid w:val="0047539D"/>
    <w:rsid w:val="0047622C"/>
    <w:rsid w:val="00476242"/>
    <w:rsid w:val="004768AD"/>
    <w:rsid w:val="00476EAC"/>
    <w:rsid w:val="004808A9"/>
    <w:rsid w:val="0048164C"/>
    <w:rsid w:val="004816D9"/>
    <w:rsid w:val="00481BD9"/>
    <w:rsid w:val="00483374"/>
    <w:rsid w:val="004842B9"/>
    <w:rsid w:val="00485189"/>
    <w:rsid w:val="00486C02"/>
    <w:rsid w:val="004908B8"/>
    <w:rsid w:val="00493E07"/>
    <w:rsid w:val="00494049"/>
    <w:rsid w:val="004A054F"/>
    <w:rsid w:val="004A4CA2"/>
    <w:rsid w:val="004A5CE2"/>
    <w:rsid w:val="004B581E"/>
    <w:rsid w:val="004B629E"/>
    <w:rsid w:val="004B6742"/>
    <w:rsid w:val="004B759C"/>
    <w:rsid w:val="004C0EF6"/>
    <w:rsid w:val="004C16FF"/>
    <w:rsid w:val="004C1C1F"/>
    <w:rsid w:val="004C1DD1"/>
    <w:rsid w:val="004C4622"/>
    <w:rsid w:val="004C4F72"/>
    <w:rsid w:val="004C79C2"/>
    <w:rsid w:val="004D1395"/>
    <w:rsid w:val="004D3A7A"/>
    <w:rsid w:val="004D3ABF"/>
    <w:rsid w:val="004D3AD5"/>
    <w:rsid w:val="004D4094"/>
    <w:rsid w:val="004D41D0"/>
    <w:rsid w:val="004D7BC3"/>
    <w:rsid w:val="004D7F13"/>
    <w:rsid w:val="004E18B7"/>
    <w:rsid w:val="004E1D74"/>
    <w:rsid w:val="004F0822"/>
    <w:rsid w:val="004F2FE9"/>
    <w:rsid w:val="004F389F"/>
    <w:rsid w:val="004F7390"/>
    <w:rsid w:val="0050321C"/>
    <w:rsid w:val="0050386D"/>
    <w:rsid w:val="0050397D"/>
    <w:rsid w:val="00503D52"/>
    <w:rsid w:val="00503E76"/>
    <w:rsid w:val="00505CA9"/>
    <w:rsid w:val="00505ECB"/>
    <w:rsid w:val="0050735D"/>
    <w:rsid w:val="0050745E"/>
    <w:rsid w:val="00507D38"/>
    <w:rsid w:val="00510713"/>
    <w:rsid w:val="00512BB3"/>
    <w:rsid w:val="00513609"/>
    <w:rsid w:val="005169C0"/>
    <w:rsid w:val="0052224A"/>
    <w:rsid w:val="005222BA"/>
    <w:rsid w:val="0052347E"/>
    <w:rsid w:val="00523744"/>
    <w:rsid w:val="0052766A"/>
    <w:rsid w:val="00527A34"/>
    <w:rsid w:val="005303FD"/>
    <w:rsid w:val="005323A0"/>
    <w:rsid w:val="005326AE"/>
    <w:rsid w:val="00536233"/>
    <w:rsid w:val="0054202D"/>
    <w:rsid w:val="005431CB"/>
    <w:rsid w:val="00543283"/>
    <w:rsid w:val="005461D9"/>
    <w:rsid w:val="00546F0A"/>
    <w:rsid w:val="005501A7"/>
    <w:rsid w:val="005503D2"/>
    <w:rsid w:val="0055049E"/>
    <w:rsid w:val="0055075A"/>
    <w:rsid w:val="005518FF"/>
    <w:rsid w:val="005534C3"/>
    <w:rsid w:val="005535E8"/>
    <w:rsid w:val="00553D12"/>
    <w:rsid w:val="005541A8"/>
    <w:rsid w:val="00554E75"/>
    <w:rsid w:val="0055576B"/>
    <w:rsid w:val="00556666"/>
    <w:rsid w:val="00556A38"/>
    <w:rsid w:val="00560447"/>
    <w:rsid w:val="005613EE"/>
    <w:rsid w:val="005617D0"/>
    <w:rsid w:val="0056576F"/>
    <w:rsid w:val="0056656D"/>
    <w:rsid w:val="00567DF1"/>
    <w:rsid w:val="00572A69"/>
    <w:rsid w:val="00574EB7"/>
    <w:rsid w:val="00575B3B"/>
    <w:rsid w:val="005764C7"/>
    <w:rsid w:val="00576B46"/>
    <w:rsid w:val="005771F1"/>
    <w:rsid w:val="00577BCC"/>
    <w:rsid w:val="00581A05"/>
    <w:rsid w:val="00582BF8"/>
    <w:rsid w:val="0058373C"/>
    <w:rsid w:val="00585019"/>
    <w:rsid w:val="005872CD"/>
    <w:rsid w:val="0059104F"/>
    <w:rsid w:val="00591278"/>
    <w:rsid w:val="005945A8"/>
    <w:rsid w:val="00594965"/>
    <w:rsid w:val="00594A43"/>
    <w:rsid w:val="00595949"/>
    <w:rsid w:val="005963DA"/>
    <w:rsid w:val="00596AC2"/>
    <w:rsid w:val="00597322"/>
    <w:rsid w:val="0059735B"/>
    <w:rsid w:val="005A0416"/>
    <w:rsid w:val="005A39BA"/>
    <w:rsid w:val="005A7522"/>
    <w:rsid w:val="005A7765"/>
    <w:rsid w:val="005B145D"/>
    <w:rsid w:val="005B174A"/>
    <w:rsid w:val="005B21E3"/>
    <w:rsid w:val="005B33F2"/>
    <w:rsid w:val="005B3A6E"/>
    <w:rsid w:val="005B3CEB"/>
    <w:rsid w:val="005B4A03"/>
    <w:rsid w:val="005B61CB"/>
    <w:rsid w:val="005B633A"/>
    <w:rsid w:val="005C0219"/>
    <w:rsid w:val="005C2011"/>
    <w:rsid w:val="005C2207"/>
    <w:rsid w:val="005C2CD3"/>
    <w:rsid w:val="005C3246"/>
    <w:rsid w:val="005C38B2"/>
    <w:rsid w:val="005C49D7"/>
    <w:rsid w:val="005C7E24"/>
    <w:rsid w:val="005D1708"/>
    <w:rsid w:val="005D5224"/>
    <w:rsid w:val="005D5A23"/>
    <w:rsid w:val="005D78F5"/>
    <w:rsid w:val="005D7B35"/>
    <w:rsid w:val="005D7DFF"/>
    <w:rsid w:val="005E0577"/>
    <w:rsid w:val="005E0C42"/>
    <w:rsid w:val="005E2E3B"/>
    <w:rsid w:val="005E77DD"/>
    <w:rsid w:val="005F161A"/>
    <w:rsid w:val="005F28EC"/>
    <w:rsid w:val="005F2C85"/>
    <w:rsid w:val="005F3473"/>
    <w:rsid w:val="005F42F8"/>
    <w:rsid w:val="005F4BD7"/>
    <w:rsid w:val="005F5FC5"/>
    <w:rsid w:val="005F775F"/>
    <w:rsid w:val="006001B6"/>
    <w:rsid w:val="00600B2F"/>
    <w:rsid w:val="00600EBF"/>
    <w:rsid w:val="006012D3"/>
    <w:rsid w:val="00601ED3"/>
    <w:rsid w:val="006030E3"/>
    <w:rsid w:val="006035CE"/>
    <w:rsid w:val="00603EBB"/>
    <w:rsid w:val="00607865"/>
    <w:rsid w:val="00610F03"/>
    <w:rsid w:val="0061169D"/>
    <w:rsid w:val="006139D4"/>
    <w:rsid w:val="00614634"/>
    <w:rsid w:val="00615D3D"/>
    <w:rsid w:val="006238B0"/>
    <w:rsid w:val="00623919"/>
    <w:rsid w:val="00623E23"/>
    <w:rsid w:val="00623FFD"/>
    <w:rsid w:val="00625074"/>
    <w:rsid w:val="006257C8"/>
    <w:rsid w:val="00627177"/>
    <w:rsid w:val="00630594"/>
    <w:rsid w:val="006311A6"/>
    <w:rsid w:val="00631BE3"/>
    <w:rsid w:val="00632514"/>
    <w:rsid w:val="00636563"/>
    <w:rsid w:val="00636901"/>
    <w:rsid w:val="00637011"/>
    <w:rsid w:val="0064040E"/>
    <w:rsid w:val="006410DF"/>
    <w:rsid w:val="0064172C"/>
    <w:rsid w:val="00644D54"/>
    <w:rsid w:val="00646AA6"/>
    <w:rsid w:val="00652A94"/>
    <w:rsid w:val="00653FE8"/>
    <w:rsid w:val="00655D65"/>
    <w:rsid w:val="006567E4"/>
    <w:rsid w:val="0066252B"/>
    <w:rsid w:val="00664A4C"/>
    <w:rsid w:val="00665E8B"/>
    <w:rsid w:val="00667F2D"/>
    <w:rsid w:val="00675296"/>
    <w:rsid w:val="00675B69"/>
    <w:rsid w:val="00675CB6"/>
    <w:rsid w:val="00675FDF"/>
    <w:rsid w:val="00676658"/>
    <w:rsid w:val="00676FF8"/>
    <w:rsid w:val="0068146A"/>
    <w:rsid w:val="006827C7"/>
    <w:rsid w:val="00684742"/>
    <w:rsid w:val="00686724"/>
    <w:rsid w:val="00687257"/>
    <w:rsid w:val="00687720"/>
    <w:rsid w:val="00691967"/>
    <w:rsid w:val="00691995"/>
    <w:rsid w:val="00692DE3"/>
    <w:rsid w:val="00693978"/>
    <w:rsid w:val="00694B63"/>
    <w:rsid w:val="00694BE3"/>
    <w:rsid w:val="00694F9E"/>
    <w:rsid w:val="00695EE0"/>
    <w:rsid w:val="00697F13"/>
    <w:rsid w:val="006A0F93"/>
    <w:rsid w:val="006A25D4"/>
    <w:rsid w:val="006A2BCD"/>
    <w:rsid w:val="006A3E27"/>
    <w:rsid w:val="006A49F9"/>
    <w:rsid w:val="006A5218"/>
    <w:rsid w:val="006A5FDF"/>
    <w:rsid w:val="006B01FF"/>
    <w:rsid w:val="006B1071"/>
    <w:rsid w:val="006B18A2"/>
    <w:rsid w:val="006B1F1F"/>
    <w:rsid w:val="006B2899"/>
    <w:rsid w:val="006B318B"/>
    <w:rsid w:val="006B4A8E"/>
    <w:rsid w:val="006B5B7B"/>
    <w:rsid w:val="006B64CD"/>
    <w:rsid w:val="006B6907"/>
    <w:rsid w:val="006B6A2C"/>
    <w:rsid w:val="006B73D3"/>
    <w:rsid w:val="006C0020"/>
    <w:rsid w:val="006C0A89"/>
    <w:rsid w:val="006C3F49"/>
    <w:rsid w:val="006C48B4"/>
    <w:rsid w:val="006C6143"/>
    <w:rsid w:val="006C6AF6"/>
    <w:rsid w:val="006D1708"/>
    <w:rsid w:val="006D3402"/>
    <w:rsid w:val="006D400B"/>
    <w:rsid w:val="006D44B7"/>
    <w:rsid w:val="006D5184"/>
    <w:rsid w:val="006D5224"/>
    <w:rsid w:val="006D5785"/>
    <w:rsid w:val="006D740F"/>
    <w:rsid w:val="006D74DB"/>
    <w:rsid w:val="006E1B3B"/>
    <w:rsid w:val="006E340B"/>
    <w:rsid w:val="006E44FF"/>
    <w:rsid w:val="006E6DDA"/>
    <w:rsid w:val="006F0500"/>
    <w:rsid w:val="006F073F"/>
    <w:rsid w:val="006F16E2"/>
    <w:rsid w:val="006F3F84"/>
    <w:rsid w:val="006F4BBB"/>
    <w:rsid w:val="006F54D1"/>
    <w:rsid w:val="006F6295"/>
    <w:rsid w:val="00701E34"/>
    <w:rsid w:val="00704149"/>
    <w:rsid w:val="0070576A"/>
    <w:rsid w:val="00706965"/>
    <w:rsid w:val="007072D8"/>
    <w:rsid w:val="00707833"/>
    <w:rsid w:val="00710B94"/>
    <w:rsid w:val="00710C6E"/>
    <w:rsid w:val="00710D5A"/>
    <w:rsid w:val="00711844"/>
    <w:rsid w:val="00711F1A"/>
    <w:rsid w:val="00712ADE"/>
    <w:rsid w:val="00712FF2"/>
    <w:rsid w:val="0071375A"/>
    <w:rsid w:val="00713B1D"/>
    <w:rsid w:val="007144FD"/>
    <w:rsid w:val="00714CC4"/>
    <w:rsid w:val="00715F7C"/>
    <w:rsid w:val="007218AB"/>
    <w:rsid w:val="0072279D"/>
    <w:rsid w:val="0072385F"/>
    <w:rsid w:val="00724CDA"/>
    <w:rsid w:val="00725E3E"/>
    <w:rsid w:val="0072702D"/>
    <w:rsid w:val="00727DE8"/>
    <w:rsid w:val="00731043"/>
    <w:rsid w:val="007326F6"/>
    <w:rsid w:val="0073405F"/>
    <w:rsid w:val="007343B7"/>
    <w:rsid w:val="007357C9"/>
    <w:rsid w:val="00737C62"/>
    <w:rsid w:val="00740266"/>
    <w:rsid w:val="0074364B"/>
    <w:rsid w:val="00743D48"/>
    <w:rsid w:val="00745DDC"/>
    <w:rsid w:val="00750645"/>
    <w:rsid w:val="007526F1"/>
    <w:rsid w:val="00753D20"/>
    <w:rsid w:val="007548AC"/>
    <w:rsid w:val="00757C22"/>
    <w:rsid w:val="007608E6"/>
    <w:rsid w:val="007608F5"/>
    <w:rsid w:val="0076274A"/>
    <w:rsid w:val="007637AF"/>
    <w:rsid w:val="0076668E"/>
    <w:rsid w:val="007667A5"/>
    <w:rsid w:val="0077009D"/>
    <w:rsid w:val="00771AE2"/>
    <w:rsid w:val="0077315D"/>
    <w:rsid w:val="0077326D"/>
    <w:rsid w:val="0077358A"/>
    <w:rsid w:val="00773805"/>
    <w:rsid w:val="00780F2D"/>
    <w:rsid w:val="00781D0A"/>
    <w:rsid w:val="00781E54"/>
    <w:rsid w:val="00785D91"/>
    <w:rsid w:val="00786E79"/>
    <w:rsid w:val="007879AD"/>
    <w:rsid w:val="007907B2"/>
    <w:rsid w:val="0079209C"/>
    <w:rsid w:val="0079221F"/>
    <w:rsid w:val="00792C08"/>
    <w:rsid w:val="00793309"/>
    <w:rsid w:val="007952E0"/>
    <w:rsid w:val="00795CFA"/>
    <w:rsid w:val="00796DA7"/>
    <w:rsid w:val="00797D02"/>
    <w:rsid w:val="007A27C5"/>
    <w:rsid w:val="007A366C"/>
    <w:rsid w:val="007A50FD"/>
    <w:rsid w:val="007A5CF3"/>
    <w:rsid w:val="007A649F"/>
    <w:rsid w:val="007A66B6"/>
    <w:rsid w:val="007B1201"/>
    <w:rsid w:val="007B3DD1"/>
    <w:rsid w:val="007B4F3A"/>
    <w:rsid w:val="007B567C"/>
    <w:rsid w:val="007B5A4E"/>
    <w:rsid w:val="007B63F6"/>
    <w:rsid w:val="007B6778"/>
    <w:rsid w:val="007B702B"/>
    <w:rsid w:val="007B783D"/>
    <w:rsid w:val="007C0F3C"/>
    <w:rsid w:val="007C1B5E"/>
    <w:rsid w:val="007C1E35"/>
    <w:rsid w:val="007C2C8A"/>
    <w:rsid w:val="007C3692"/>
    <w:rsid w:val="007C4919"/>
    <w:rsid w:val="007C6C00"/>
    <w:rsid w:val="007C7A7A"/>
    <w:rsid w:val="007C7FEA"/>
    <w:rsid w:val="007D1293"/>
    <w:rsid w:val="007D18F7"/>
    <w:rsid w:val="007D3E03"/>
    <w:rsid w:val="007D3F8C"/>
    <w:rsid w:val="007D5FBB"/>
    <w:rsid w:val="007D749A"/>
    <w:rsid w:val="007E07BD"/>
    <w:rsid w:val="007E0D5D"/>
    <w:rsid w:val="007E528D"/>
    <w:rsid w:val="007F0682"/>
    <w:rsid w:val="007F0FB6"/>
    <w:rsid w:val="007F2AAF"/>
    <w:rsid w:val="007F3A46"/>
    <w:rsid w:val="007F565F"/>
    <w:rsid w:val="007F5A7C"/>
    <w:rsid w:val="007F73D4"/>
    <w:rsid w:val="007F7AB9"/>
    <w:rsid w:val="00803318"/>
    <w:rsid w:val="00807FDF"/>
    <w:rsid w:val="00811ABE"/>
    <w:rsid w:val="00812637"/>
    <w:rsid w:val="00812ED3"/>
    <w:rsid w:val="008140B1"/>
    <w:rsid w:val="00814EB5"/>
    <w:rsid w:val="00816187"/>
    <w:rsid w:val="00820D20"/>
    <w:rsid w:val="00821896"/>
    <w:rsid w:val="00821A04"/>
    <w:rsid w:val="00821E3C"/>
    <w:rsid w:val="00821EBF"/>
    <w:rsid w:val="00822793"/>
    <w:rsid w:val="008235B2"/>
    <w:rsid w:val="00823BD5"/>
    <w:rsid w:val="00824B13"/>
    <w:rsid w:val="008312C0"/>
    <w:rsid w:val="008317D1"/>
    <w:rsid w:val="00841879"/>
    <w:rsid w:val="008443BE"/>
    <w:rsid w:val="008465B1"/>
    <w:rsid w:val="00847687"/>
    <w:rsid w:val="00850BE3"/>
    <w:rsid w:val="00850BF6"/>
    <w:rsid w:val="008516FF"/>
    <w:rsid w:val="00853040"/>
    <w:rsid w:val="008571D2"/>
    <w:rsid w:val="00857A0E"/>
    <w:rsid w:val="00857CF7"/>
    <w:rsid w:val="0086123C"/>
    <w:rsid w:val="0086316C"/>
    <w:rsid w:val="008647B3"/>
    <w:rsid w:val="00865A33"/>
    <w:rsid w:val="008669B9"/>
    <w:rsid w:val="00867FAF"/>
    <w:rsid w:val="0087029A"/>
    <w:rsid w:val="008703E1"/>
    <w:rsid w:val="00872956"/>
    <w:rsid w:val="00872BB7"/>
    <w:rsid w:val="008733EA"/>
    <w:rsid w:val="008736C0"/>
    <w:rsid w:val="008750AB"/>
    <w:rsid w:val="0087552E"/>
    <w:rsid w:val="00883C1E"/>
    <w:rsid w:val="00884F2A"/>
    <w:rsid w:val="00884FAC"/>
    <w:rsid w:val="00885A6C"/>
    <w:rsid w:val="0088661D"/>
    <w:rsid w:val="008875B4"/>
    <w:rsid w:val="00891A86"/>
    <w:rsid w:val="00891B42"/>
    <w:rsid w:val="008925F0"/>
    <w:rsid w:val="00892C0C"/>
    <w:rsid w:val="008971DD"/>
    <w:rsid w:val="008A079D"/>
    <w:rsid w:val="008A0F6A"/>
    <w:rsid w:val="008A2409"/>
    <w:rsid w:val="008A2828"/>
    <w:rsid w:val="008A517F"/>
    <w:rsid w:val="008A616F"/>
    <w:rsid w:val="008B036B"/>
    <w:rsid w:val="008B12C6"/>
    <w:rsid w:val="008B3C22"/>
    <w:rsid w:val="008B3E2B"/>
    <w:rsid w:val="008B4C6B"/>
    <w:rsid w:val="008B5756"/>
    <w:rsid w:val="008B6354"/>
    <w:rsid w:val="008B6464"/>
    <w:rsid w:val="008C0C00"/>
    <w:rsid w:val="008C0F59"/>
    <w:rsid w:val="008C1132"/>
    <w:rsid w:val="008C5C8F"/>
    <w:rsid w:val="008C7BC4"/>
    <w:rsid w:val="008D0613"/>
    <w:rsid w:val="008D273D"/>
    <w:rsid w:val="008E06F4"/>
    <w:rsid w:val="008E08E8"/>
    <w:rsid w:val="008E0AC8"/>
    <w:rsid w:val="008E4C6C"/>
    <w:rsid w:val="008E522B"/>
    <w:rsid w:val="008E6E6F"/>
    <w:rsid w:val="008E7CCD"/>
    <w:rsid w:val="008E7D7B"/>
    <w:rsid w:val="008F0EEC"/>
    <w:rsid w:val="008F165D"/>
    <w:rsid w:val="008F2DFD"/>
    <w:rsid w:val="008F3B10"/>
    <w:rsid w:val="008F403C"/>
    <w:rsid w:val="00901E65"/>
    <w:rsid w:val="00901FC1"/>
    <w:rsid w:val="00903159"/>
    <w:rsid w:val="0090320B"/>
    <w:rsid w:val="009044C4"/>
    <w:rsid w:val="00905ACC"/>
    <w:rsid w:val="00906C6D"/>
    <w:rsid w:val="0091058D"/>
    <w:rsid w:val="00910669"/>
    <w:rsid w:val="009106E2"/>
    <w:rsid w:val="00910BDD"/>
    <w:rsid w:val="0091123B"/>
    <w:rsid w:val="00912034"/>
    <w:rsid w:val="00913CFD"/>
    <w:rsid w:val="00913FE9"/>
    <w:rsid w:val="00915607"/>
    <w:rsid w:val="00916038"/>
    <w:rsid w:val="009200CD"/>
    <w:rsid w:val="00921E6C"/>
    <w:rsid w:val="009254EE"/>
    <w:rsid w:val="00930A55"/>
    <w:rsid w:val="00933150"/>
    <w:rsid w:val="00934087"/>
    <w:rsid w:val="00934593"/>
    <w:rsid w:val="00934636"/>
    <w:rsid w:val="00934655"/>
    <w:rsid w:val="009359D8"/>
    <w:rsid w:val="00936C4C"/>
    <w:rsid w:val="00937011"/>
    <w:rsid w:val="00941D35"/>
    <w:rsid w:val="00943443"/>
    <w:rsid w:val="00945E37"/>
    <w:rsid w:val="00945F14"/>
    <w:rsid w:val="009520EC"/>
    <w:rsid w:val="009533CC"/>
    <w:rsid w:val="00954F1B"/>
    <w:rsid w:val="00955C89"/>
    <w:rsid w:val="00956C2F"/>
    <w:rsid w:val="00960CBE"/>
    <w:rsid w:val="009623BE"/>
    <w:rsid w:val="009625BD"/>
    <w:rsid w:val="009634B1"/>
    <w:rsid w:val="009645FB"/>
    <w:rsid w:val="00965BFC"/>
    <w:rsid w:val="009662B4"/>
    <w:rsid w:val="00970660"/>
    <w:rsid w:val="00971106"/>
    <w:rsid w:val="00973F5A"/>
    <w:rsid w:val="00974A54"/>
    <w:rsid w:val="00974EFE"/>
    <w:rsid w:val="009760FC"/>
    <w:rsid w:val="0098031C"/>
    <w:rsid w:val="00980B4D"/>
    <w:rsid w:val="00981369"/>
    <w:rsid w:val="009818C8"/>
    <w:rsid w:val="00983608"/>
    <w:rsid w:val="00984EB2"/>
    <w:rsid w:val="00985FDE"/>
    <w:rsid w:val="009877CD"/>
    <w:rsid w:val="009879E8"/>
    <w:rsid w:val="00990ADC"/>
    <w:rsid w:val="00991529"/>
    <w:rsid w:val="0099165F"/>
    <w:rsid w:val="009946AC"/>
    <w:rsid w:val="00994D92"/>
    <w:rsid w:val="009A4818"/>
    <w:rsid w:val="009A623A"/>
    <w:rsid w:val="009A6702"/>
    <w:rsid w:val="009B3742"/>
    <w:rsid w:val="009B5E84"/>
    <w:rsid w:val="009B5FF7"/>
    <w:rsid w:val="009B7E24"/>
    <w:rsid w:val="009C32BC"/>
    <w:rsid w:val="009C5676"/>
    <w:rsid w:val="009C5E1A"/>
    <w:rsid w:val="009D0964"/>
    <w:rsid w:val="009D5B50"/>
    <w:rsid w:val="009D679D"/>
    <w:rsid w:val="009D67A9"/>
    <w:rsid w:val="009D6920"/>
    <w:rsid w:val="009D69DB"/>
    <w:rsid w:val="009E03AE"/>
    <w:rsid w:val="009E1B08"/>
    <w:rsid w:val="009E5045"/>
    <w:rsid w:val="009E5C4A"/>
    <w:rsid w:val="009E6340"/>
    <w:rsid w:val="009F11FF"/>
    <w:rsid w:val="009F129E"/>
    <w:rsid w:val="009F146B"/>
    <w:rsid w:val="009F21D6"/>
    <w:rsid w:val="009F2463"/>
    <w:rsid w:val="009F2812"/>
    <w:rsid w:val="009F3023"/>
    <w:rsid w:val="009F4373"/>
    <w:rsid w:val="00A01ADB"/>
    <w:rsid w:val="00A01DF8"/>
    <w:rsid w:val="00A02E43"/>
    <w:rsid w:val="00A0732C"/>
    <w:rsid w:val="00A07DA7"/>
    <w:rsid w:val="00A07F1C"/>
    <w:rsid w:val="00A10E18"/>
    <w:rsid w:val="00A112E0"/>
    <w:rsid w:val="00A11DDE"/>
    <w:rsid w:val="00A13280"/>
    <w:rsid w:val="00A13A87"/>
    <w:rsid w:val="00A1488E"/>
    <w:rsid w:val="00A14C09"/>
    <w:rsid w:val="00A14C7A"/>
    <w:rsid w:val="00A1543A"/>
    <w:rsid w:val="00A15B10"/>
    <w:rsid w:val="00A20D63"/>
    <w:rsid w:val="00A222AE"/>
    <w:rsid w:val="00A225A8"/>
    <w:rsid w:val="00A22D5A"/>
    <w:rsid w:val="00A2322D"/>
    <w:rsid w:val="00A23296"/>
    <w:rsid w:val="00A2371E"/>
    <w:rsid w:val="00A2443A"/>
    <w:rsid w:val="00A24823"/>
    <w:rsid w:val="00A2565F"/>
    <w:rsid w:val="00A25C6A"/>
    <w:rsid w:val="00A26140"/>
    <w:rsid w:val="00A26BD3"/>
    <w:rsid w:val="00A26F96"/>
    <w:rsid w:val="00A27DBE"/>
    <w:rsid w:val="00A30534"/>
    <w:rsid w:val="00A3110E"/>
    <w:rsid w:val="00A32B2E"/>
    <w:rsid w:val="00A36E53"/>
    <w:rsid w:val="00A3780D"/>
    <w:rsid w:val="00A37902"/>
    <w:rsid w:val="00A37CBD"/>
    <w:rsid w:val="00A525AA"/>
    <w:rsid w:val="00A55829"/>
    <w:rsid w:val="00A55FD7"/>
    <w:rsid w:val="00A60623"/>
    <w:rsid w:val="00A610E8"/>
    <w:rsid w:val="00A63C4C"/>
    <w:rsid w:val="00A63E85"/>
    <w:rsid w:val="00A64C75"/>
    <w:rsid w:val="00A64F40"/>
    <w:rsid w:val="00A669DD"/>
    <w:rsid w:val="00A66F5C"/>
    <w:rsid w:val="00A704EB"/>
    <w:rsid w:val="00A723CB"/>
    <w:rsid w:val="00A7282F"/>
    <w:rsid w:val="00A73966"/>
    <w:rsid w:val="00A73DAA"/>
    <w:rsid w:val="00A7419F"/>
    <w:rsid w:val="00A74542"/>
    <w:rsid w:val="00A746E8"/>
    <w:rsid w:val="00A74F35"/>
    <w:rsid w:val="00A75430"/>
    <w:rsid w:val="00A77E21"/>
    <w:rsid w:val="00A8306C"/>
    <w:rsid w:val="00A845BC"/>
    <w:rsid w:val="00A86552"/>
    <w:rsid w:val="00A916B0"/>
    <w:rsid w:val="00A91F0F"/>
    <w:rsid w:val="00A94C33"/>
    <w:rsid w:val="00A966CB"/>
    <w:rsid w:val="00A9739B"/>
    <w:rsid w:val="00A974CD"/>
    <w:rsid w:val="00AA0BA7"/>
    <w:rsid w:val="00AA0D83"/>
    <w:rsid w:val="00AA17F2"/>
    <w:rsid w:val="00AA4BCE"/>
    <w:rsid w:val="00AA4D9B"/>
    <w:rsid w:val="00AA5410"/>
    <w:rsid w:val="00AB1314"/>
    <w:rsid w:val="00AB18B4"/>
    <w:rsid w:val="00AB2CAC"/>
    <w:rsid w:val="00AB50DC"/>
    <w:rsid w:val="00AB5C30"/>
    <w:rsid w:val="00AC1221"/>
    <w:rsid w:val="00AC1DDE"/>
    <w:rsid w:val="00AC2840"/>
    <w:rsid w:val="00AC2A5A"/>
    <w:rsid w:val="00AC458D"/>
    <w:rsid w:val="00AC49CC"/>
    <w:rsid w:val="00AC4B37"/>
    <w:rsid w:val="00AC554C"/>
    <w:rsid w:val="00AC5CA8"/>
    <w:rsid w:val="00AD0991"/>
    <w:rsid w:val="00AD2FF6"/>
    <w:rsid w:val="00AD3802"/>
    <w:rsid w:val="00AD3B87"/>
    <w:rsid w:val="00AD48D6"/>
    <w:rsid w:val="00AD6D89"/>
    <w:rsid w:val="00AE16F5"/>
    <w:rsid w:val="00AE3917"/>
    <w:rsid w:val="00AE4050"/>
    <w:rsid w:val="00AE7F8D"/>
    <w:rsid w:val="00AF0DA7"/>
    <w:rsid w:val="00AF4883"/>
    <w:rsid w:val="00AF4A7F"/>
    <w:rsid w:val="00B02619"/>
    <w:rsid w:val="00B032A7"/>
    <w:rsid w:val="00B03F46"/>
    <w:rsid w:val="00B04400"/>
    <w:rsid w:val="00B054E1"/>
    <w:rsid w:val="00B06195"/>
    <w:rsid w:val="00B10088"/>
    <w:rsid w:val="00B1183A"/>
    <w:rsid w:val="00B128BC"/>
    <w:rsid w:val="00B12CAE"/>
    <w:rsid w:val="00B1434D"/>
    <w:rsid w:val="00B17928"/>
    <w:rsid w:val="00B20DD0"/>
    <w:rsid w:val="00B20EE9"/>
    <w:rsid w:val="00B216F4"/>
    <w:rsid w:val="00B222A1"/>
    <w:rsid w:val="00B23109"/>
    <w:rsid w:val="00B2319A"/>
    <w:rsid w:val="00B231BC"/>
    <w:rsid w:val="00B233B5"/>
    <w:rsid w:val="00B233BF"/>
    <w:rsid w:val="00B23402"/>
    <w:rsid w:val="00B253D1"/>
    <w:rsid w:val="00B27929"/>
    <w:rsid w:val="00B3103D"/>
    <w:rsid w:val="00B31778"/>
    <w:rsid w:val="00B31FAC"/>
    <w:rsid w:val="00B31FEE"/>
    <w:rsid w:val="00B337A5"/>
    <w:rsid w:val="00B338AA"/>
    <w:rsid w:val="00B35E91"/>
    <w:rsid w:val="00B3633A"/>
    <w:rsid w:val="00B4091E"/>
    <w:rsid w:val="00B42FF8"/>
    <w:rsid w:val="00B43307"/>
    <w:rsid w:val="00B45193"/>
    <w:rsid w:val="00B47D36"/>
    <w:rsid w:val="00B50CC3"/>
    <w:rsid w:val="00B549E3"/>
    <w:rsid w:val="00B57792"/>
    <w:rsid w:val="00B616A9"/>
    <w:rsid w:val="00B632DB"/>
    <w:rsid w:val="00B640A1"/>
    <w:rsid w:val="00B661F2"/>
    <w:rsid w:val="00B670A3"/>
    <w:rsid w:val="00B67A7E"/>
    <w:rsid w:val="00B72836"/>
    <w:rsid w:val="00B75D41"/>
    <w:rsid w:val="00B76A6A"/>
    <w:rsid w:val="00B76E4C"/>
    <w:rsid w:val="00B77CE6"/>
    <w:rsid w:val="00B80004"/>
    <w:rsid w:val="00B80422"/>
    <w:rsid w:val="00B854D4"/>
    <w:rsid w:val="00B85590"/>
    <w:rsid w:val="00B863B9"/>
    <w:rsid w:val="00B8698F"/>
    <w:rsid w:val="00B87B1A"/>
    <w:rsid w:val="00B87ECA"/>
    <w:rsid w:val="00B91866"/>
    <w:rsid w:val="00B921E3"/>
    <w:rsid w:val="00B92694"/>
    <w:rsid w:val="00B972FB"/>
    <w:rsid w:val="00BA177C"/>
    <w:rsid w:val="00BA1A36"/>
    <w:rsid w:val="00BA202B"/>
    <w:rsid w:val="00BA2C26"/>
    <w:rsid w:val="00BA56BF"/>
    <w:rsid w:val="00BA5ED6"/>
    <w:rsid w:val="00BB0828"/>
    <w:rsid w:val="00BB0D7B"/>
    <w:rsid w:val="00BB3701"/>
    <w:rsid w:val="00BB4A77"/>
    <w:rsid w:val="00BC022B"/>
    <w:rsid w:val="00BC2601"/>
    <w:rsid w:val="00BC50A1"/>
    <w:rsid w:val="00BD06DF"/>
    <w:rsid w:val="00BD182A"/>
    <w:rsid w:val="00BD1F75"/>
    <w:rsid w:val="00BD2671"/>
    <w:rsid w:val="00BD607C"/>
    <w:rsid w:val="00BD6E56"/>
    <w:rsid w:val="00BE1217"/>
    <w:rsid w:val="00BE1A39"/>
    <w:rsid w:val="00BE1BD8"/>
    <w:rsid w:val="00BE43C0"/>
    <w:rsid w:val="00BE46A7"/>
    <w:rsid w:val="00BE4768"/>
    <w:rsid w:val="00BE4B25"/>
    <w:rsid w:val="00BE5261"/>
    <w:rsid w:val="00BE6565"/>
    <w:rsid w:val="00BE785B"/>
    <w:rsid w:val="00BF0372"/>
    <w:rsid w:val="00BF43C2"/>
    <w:rsid w:val="00BF43CF"/>
    <w:rsid w:val="00BF5386"/>
    <w:rsid w:val="00BF5EC2"/>
    <w:rsid w:val="00BF7F3F"/>
    <w:rsid w:val="00C00F35"/>
    <w:rsid w:val="00C029D8"/>
    <w:rsid w:val="00C030E5"/>
    <w:rsid w:val="00C033C6"/>
    <w:rsid w:val="00C05BC9"/>
    <w:rsid w:val="00C10A2C"/>
    <w:rsid w:val="00C12E25"/>
    <w:rsid w:val="00C13424"/>
    <w:rsid w:val="00C13621"/>
    <w:rsid w:val="00C140EA"/>
    <w:rsid w:val="00C14539"/>
    <w:rsid w:val="00C150CD"/>
    <w:rsid w:val="00C158D6"/>
    <w:rsid w:val="00C16538"/>
    <w:rsid w:val="00C1678F"/>
    <w:rsid w:val="00C20D22"/>
    <w:rsid w:val="00C20FCD"/>
    <w:rsid w:val="00C21B0D"/>
    <w:rsid w:val="00C22298"/>
    <w:rsid w:val="00C22E6A"/>
    <w:rsid w:val="00C23785"/>
    <w:rsid w:val="00C25B52"/>
    <w:rsid w:val="00C266F6"/>
    <w:rsid w:val="00C26A54"/>
    <w:rsid w:val="00C304E5"/>
    <w:rsid w:val="00C34BFA"/>
    <w:rsid w:val="00C361A0"/>
    <w:rsid w:val="00C36ED8"/>
    <w:rsid w:val="00C4133F"/>
    <w:rsid w:val="00C4431E"/>
    <w:rsid w:val="00C50197"/>
    <w:rsid w:val="00C56C6B"/>
    <w:rsid w:val="00C60FB2"/>
    <w:rsid w:val="00C61EE7"/>
    <w:rsid w:val="00C629F8"/>
    <w:rsid w:val="00C62E5A"/>
    <w:rsid w:val="00C63696"/>
    <w:rsid w:val="00C6476A"/>
    <w:rsid w:val="00C65990"/>
    <w:rsid w:val="00C66ADC"/>
    <w:rsid w:val="00C70F99"/>
    <w:rsid w:val="00C713E4"/>
    <w:rsid w:val="00C713E9"/>
    <w:rsid w:val="00C7148A"/>
    <w:rsid w:val="00C72255"/>
    <w:rsid w:val="00C732E8"/>
    <w:rsid w:val="00C753C6"/>
    <w:rsid w:val="00C75ABA"/>
    <w:rsid w:val="00C766DA"/>
    <w:rsid w:val="00C80172"/>
    <w:rsid w:val="00C8218F"/>
    <w:rsid w:val="00C832E8"/>
    <w:rsid w:val="00C83464"/>
    <w:rsid w:val="00C834A2"/>
    <w:rsid w:val="00C851D0"/>
    <w:rsid w:val="00C85508"/>
    <w:rsid w:val="00C9057E"/>
    <w:rsid w:val="00C93240"/>
    <w:rsid w:val="00C957A4"/>
    <w:rsid w:val="00C95AD7"/>
    <w:rsid w:val="00C96D3E"/>
    <w:rsid w:val="00CA0339"/>
    <w:rsid w:val="00CA19E2"/>
    <w:rsid w:val="00CA1FE0"/>
    <w:rsid w:val="00CA27D4"/>
    <w:rsid w:val="00CA2B5D"/>
    <w:rsid w:val="00CA2BC8"/>
    <w:rsid w:val="00CA3505"/>
    <w:rsid w:val="00CA722A"/>
    <w:rsid w:val="00CA7696"/>
    <w:rsid w:val="00CA7BBC"/>
    <w:rsid w:val="00CB10A6"/>
    <w:rsid w:val="00CB18CC"/>
    <w:rsid w:val="00CB27D8"/>
    <w:rsid w:val="00CB31D9"/>
    <w:rsid w:val="00CB4536"/>
    <w:rsid w:val="00CB4C13"/>
    <w:rsid w:val="00CB5ADF"/>
    <w:rsid w:val="00CB656F"/>
    <w:rsid w:val="00CB6961"/>
    <w:rsid w:val="00CB7D6D"/>
    <w:rsid w:val="00CB7FD5"/>
    <w:rsid w:val="00CC1D69"/>
    <w:rsid w:val="00CC2584"/>
    <w:rsid w:val="00CC5489"/>
    <w:rsid w:val="00CC5648"/>
    <w:rsid w:val="00CC5D0B"/>
    <w:rsid w:val="00CD00C8"/>
    <w:rsid w:val="00CD3FD2"/>
    <w:rsid w:val="00CD40C1"/>
    <w:rsid w:val="00CD4D3F"/>
    <w:rsid w:val="00CD79C0"/>
    <w:rsid w:val="00CE1800"/>
    <w:rsid w:val="00CE1EB5"/>
    <w:rsid w:val="00CE58E8"/>
    <w:rsid w:val="00CE5945"/>
    <w:rsid w:val="00CE6E7C"/>
    <w:rsid w:val="00CF0C16"/>
    <w:rsid w:val="00CF2CB8"/>
    <w:rsid w:val="00CF559A"/>
    <w:rsid w:val="00CF7600"/>
    <w:rsid w:val="00D00E2F"/>
    <w:rsid w:val="00D01D12"/>
    <w:rsid w:val="00D02079"/>
    <w:rsid w:val="00D02841"/>
    <w:rsid w:val="00D034BA"/>
    <w:rsid w:val="00D06534"/>
    <w:rsid w:val="00D07302"/>
    <w:rsid w:val="00D07956"/>
    <w:rsid w:val="00D10DAB"/>
    <w:rsid w:val="00D114A5"/>
    <w:rsid w:val="00D11A40"/>
    <w:rsid w:val="00D11B98"/>
    <w:rsid w:val="00D1415F"/>
    <w:rsid w:val="00D145CE"/>
    <w:rsid w:val="00D154EE"/>
    <w:rsid w:val="00D1617D"/>
    <w:rsid w:val="00D16DD3"/>
    <w:rsid w:val="00D20ABB"/>
    <w:rsid w:val="00D21D81"/>
    <w:rsid w:val="00D22E4D"/>
    <w:rsid w:val="00D235A3"/>
    <w:rsid w:val="00D23DA9"/>
    <w:rsid w:val="00D24EF7"/>
    <w:rsid w:val="00D24F14"/>
    <w:rsid w:val="00D26133"/>
    <w:rsid w:val="00D31451"/>
    <w:rsid w:val="00D31EB7"/>
    <w:rsid w:val="00D33150"/>
    <w:rsid w:val="00D358AB"/>
    <w:rsid w:val="00D40D2C"/>
    <w:rsid w:val="00D4431E"/>
    <w:rsid w:val="00D46782"/>
    <w:rsid w:val="00D46C74"/>
    <w:rsid w:val="00D514E1"/>
    <w:rsid w:val="00D5340D"/>
    <w:rsid w:val="00D539F0"/>
    <w:rsid w:val="00D54202"/>
    <w:rsid w:val="00D54717"/>
    <w:rsid w:val="00D558DB"/>
    <w:rsid w:val="00D55BC2"/>
    <w:rsid w:val="00D6087F"/>
    <w:rsid w:val="00D60D53"/>
    <w:rsid w:val="00D60F6E"/>
    <w:rsid w:val="00D612A5"/>
    <w:rsid w:val="00D6468A"/>
    <w:rsid w:val="00D64D94"/>
    <w:rsid w:val="00D6526D"/>
    <w:rsid w:val="00D66182"/>
    <w:rsid w:val="00D661A9"/>
    <w:rsid w:val="00D70775"/>
    <w:rsid w:val="00D72397"/>
    <w:rsid w:val="00D74C95"/>
    <w:rsid w:val="00D7559F"/>
    <w:rsid w:val="00D76A54"/>
    <w:rsid w:val="00D80018"/>
    <w:rsid w:val="00D82759"/>
    <w:rsid w:val="00D82AAB"/>
    <w:rsid w:val="00D8320F"/>
    <w:rsid w:val="00D84C90"/>
    <w:rsid w:val="00D875A1"/>
    <w:rsid w:val="00D91094"/>
    <w:rsid w:val="00D92CFA"/>
    <w:rsid w:val="00D93BE6"/>
    <w:rsid w:val="00D93EA8"/>
    <w:rsid w:val="00D95110"/>
    <w:rsid w:val="00D9556B"/>
    <w:rsid w:val="00D95D0F"/>
    <w:rsid w:val="00DA5506"/>
    <w:rsid w:val="00DA560E"/>
    <w:rsid w:val="00DA68A9"/>
    <w:rsid w:val="00DA6A80"/>
    <w:rsid w:val="00DA780F"/>
    <w:rsid w:val="00DA7EE8"/>
    <w:rsid w:val="00DB02D6"/>
    <w:rsid w:val="00DB3BEE"/>
    <w:rsid w:val="00DB4161"/>
    <w:rsid w:val="00DB715C"/>
    <w:rsid w:val="00DB7D1F"/>
    <w:rsid w:val="00DC0021"/>
    <w:rsid w:val="00DC00C6"/>
    <w:rsid w:val="00DC50DD"/>
    <w:rsid w:val="00DC661B"/>
    <w:rsid w:val="00DC74BE"/>
    <w:rsid w:val="00DC7DE1"/>
    <w:rsid w:val="00DD0188"/>
    <w:rsid w:val="00DD0988"/>
    <w:rsid w:val="00DD23F7"/>
    <w:rsid w:val="00DD429D"/>
    <w:rsid w:val="00DD4D1E"/>
    <w:rsid w:val="00DD57DB"/>
    <w:rsid w:val="00DD7546"/>
    <w:rsid w:val="00DE0EE7"/>
    <w:rsid w:val="00DE1AB1"/>
    <w:rsid w:val="00DE3603"/>
    <w:rsid w:val="00DE3746"/>
    <w:rsid w:val="00DE41C2"/>
    <w:rsid w:val="00DE6559"/>
    <w:rsid w:val="00DF3F3D"/>
    <w:rsid w:val="00DF4C83"/>
    <w:rsid w:val="00DF4CD1"/>
    <w:rsid w:val="00E0011B"/>
    <w:rsid w:val="00E03A4F"/>
    <w:rsid w:val="00E03F4E"/>
    <w:rsid w:val="00E044D7"/>
    <w:rsid w:val="00E04E74"/>
    <w:rsid w:val="00E079FF"/>
    <w:rsid w:val="00E07A69"/>
    <w:rsid w:val="00E07C03"/>
    <w:rsid w:val="00E10E12"/>
    <w:rsid w:val="00E148D3"/>
    <w:rsid w:val="00E14E33"/>
    <w:rsid w:val="00E15178"/>
    <w:rsid w:val="00E16D04"/>
    <w:rsid w:val="00E243D4"/>
    <w:rsid w:val="00E2475D"/>
    <w:rsid w:val="00E2494C"/>
    <w:rsid w:val="00E3110F"/>
    <w:rsid w:val="00E3189D"/>
    <w:rsid w:val="00E33FB7"/>
    <w:rsid w:val="00E35FE7"/>
    <w:rsid w:val="00E366AF"/>
    <w:rsid w:val="00E40B4D"/>
    <w:rsid w:val="00E418E9"/>
    <w:rsid w:val="00E4628D"/>
    <w:rsid w:val="00E511A5"/>
    <w:rsid w:val="00E51738"/>
    <w:rsid w:val="00E52CC0"/>
    <w:rsid w:val="00E53D60"/>
    <w:rsid w:val="00E54855"/>
    <w:rsid w:val="00E55C32"/>
    <w:rsid w:val="00E60A70"/>
    <w:rsid w:val="00E61A46"/>
    <w:rsid w:val="00E644F8"/>
    <w:rsid w:val="00E64B1E"/>
    <w:rsid w:val="00E64F83"/>
    <w:rsid w:val="00E65045"/>
    <w:rsid w:val="00E70429"/>
    <w:rsid w:val="00E7068E"/>
    <w:rsid w:val="00E70B4E"/>
    <w:rsid w:val="00E72873"/>
    <w:rsid w:val="00E729FF"/>
    <w:rsid w:val="00E74284"/>
    <w:rsid w:val="00E751D4"/>
    <w:rsid w:val="00E756E3"/>
    <w:rsid w:val="00E75A2E"/>
    <w:rsid w:val="00E75A93"/>
    <w:rsid w:val="00E7770A"/>
    <w:rsid w:val="00E80FD2"/>
    <w:rsid w:val="00E81917"/>
    <w:rsid w:val="00E831E0"/>
    <w:rsid w:val="00E84FF6"/>
    <w:rsid w:val="00E86434"/>
    <w:rsid w:val="00E8689B"/>
    <w:rsid w:val="00E86C5D"/>
    <w:rsid w:val="00E86F43"/>
    <w:rsid w:val="00E90B9F"/>
    <w:rsid w:val="00E9352B"/>
    <w:rsid w:val="00E952AE"/>
    <w:rsid w:val="00E95C8A"/>
    <w:rsid w:val="00EA1321"/>
    <w:rsid w:val="00EA14AB"/>
    <w:rsid w:val="00EA1747"/>
    <w:rsid w:val="00EA2709"/>
    <w:rsid w:val="00EA27FF"/>
    <w:rsid w:val="00EA7016"/>
    <w:rsid w:val="00EB0E7F"/>
    <w:rsid w:val="00EB3AED"/>
    <w:rsid w:val="00EB62E4"/>
    <w:rsid w:val="00EB7FC9"/>
    <w:rsid w:val="00EC0693"/>
    <w:rsid w:val="00EC1CC7"/>
    <w:rsid w:val="00EC2056"/>
    <w:rsid w:val="00EC2FEF"/>
    <w:rsid w:val="00EC520F"/>
    <w:rsid w:val="00EC70C3"/>
    <w:rsid w:val="00ED2306"/>
    <w:rsid w:val="00ED2413"/>
    <w:rsid w:val="00ED3EAE"/>
    <w:rsid w:val="00ED59DC"/>
    <w:rsid w:val="00ED5ED8"/>
    <w:rsid w:val="00ED6091"/>
    <w:rsid w:val="00ED6860"/>
    <w:rsid w:val="00EE0BE7"/>
    <w:rsid w:val="00EE3328"/>
    <w:rsid w:val="00EE4B94"/>
    <w:rsid w:val="00EE5208"/>
    <w:rsid w:val="00EE5BFE"/>
    <w:rsid w:val="00EE751C"/>
    <w:rsid w:val="00EF362D"/>
    <w:rsid w:val="00EF4FAE"/>
    <w:rsid w:val="00EF5324"/>
    <w:rsid w:val="00EF6E8D"/>
    <w:rsid w:val="00EF70A0"/>
    <w:rsid w:val="00EF757F"/>
    <w:rsid w:val="00EF793D"/>
    <w:rsid w:val="00EF796F"/>
    <w:rsid w:val="00EF7ECE"/>
    <w:rsid w:val="00F00446"/>
    <w:rsid w:val="00F016F8"/>
    <w:rsid w:val="00F0309E"/>
    <w:rsid w:val="00F041F3"/>
    <w:rsid w:val="00F046EC"/>
    <w:rsid w:val="00F10A6F"/>
    <w:rsid w:val="00F112F7"/>
    <w:rsid w:val="00F134AD"/>
    <w:rsid w:val="00F14EEC"/>
    <w:rsid w:val="00F14F3A"/>
    <w:rsid w:val="00F210AD"/>
    <w:rsid w:val="00F243FD"/>
    <w:rsid w:val="00F24EFA"/>
    <w:rsid w:val="00F256AB"/>
    <w:rsid w:val="00F259E1"/>
    <w:rsid w:val="00F26BB5"/>
    <w:rsid w:val="00F26DE4"/>
    <w:rsid w:val="00F27728"/>
    <w:rsid w:val="00F3244E"/>
    <w:rsid w:val="00F33467"/>
    <w:rsid w:val="00F336CA"/>
    <w:rsid w:val="00F33A22"/>
    <w:rsid w:val="00F33E33"/>
    <w:rsid w:val="00F348B8"/>
    <w:rsid w:val="00F36DB0"/>
    <w:rsid w:val="00F373F6"/>
    <w:rsid w:val="00F374C5"/>
    <w:rsid w:val="00F37E76"/>
    <w:rsid w:val="00F37F0A"/>
    <w:rsid w:val="00F40E73"/>
    <w:rsid w:val="00F42E7A"/>
    <w:rsid w:val="00F43FC7"/>
    <w:rsid w:val="00F451D2"/>
    <w:rsid w:val="00F46DC9"/>
    <w:rsid w:val="00F5136F"/>
    <w:rsid w:val="00F523BD"/>
    <w:rsid w:val="00F56F61"/>
    <w:rsid w:val="00F5795A"/>
    <w:rsid w:val="00F57CBB"/>
    <w:rsid w:val="00F60845"/>
    <w:rsid w:val="00F622F5"/>
    <w:rsid w:val="00F6585C"/>
    <w:rsid w:val="00F66C13"/>
    <w:rsid w:val="00F67FD0"/>
    <w:rsid w:val="00F7157E"/>
    <w:rsid w:val="00F756A4"/>
    <w:rsid w:val="00F80093"/>
    <w:rsid w:val="00F80940"/>
    <w:rsid w:val="00F830C2"/>
    <w:rsid w:val="00F844A3"/>
    <w:rsid w:val="00F85395"/>
    <w:rsid w:val="00F8657E"/>
    <w:rsid w:val="00F878A1"/>
    <w:rsid w:val="00F9008D"/>
    <w:rsid w:val="00F90B10"/>
    <w:rsid w:val="00F91820"/>
    <w:rsid w:val="00F92FA9"/>
    <w:rsid w:val="00F93F30"/>
    <w:rsid w:val="00F94D8C"/>
    <w:rsid w:val="00F969F5"/>
    <w:rsid w:val="00FA248A"/>
    <w:rsid w:val="00FA532B"/>
    <w:rsid w:val="00FB0337"/>
    <w:rsid w:val="00FB1FAC"/>
    <w:rsid w:val="00FB3FA9"/>
    <w:rsid w:val="00FB454E"/>
    <w:rsid w:val="00FB4772"/>
    <w:rsid w:val="00FB6D60"/>
    <w:rsid w:val="00FB6D66"/>
    <w:rsid w:val="00FC0826"/>
    <w:rsid w:val="00FC121D"/>
    <w:rsid w:val="00FC1FB0"/>
    <w:rsid w:val="00FC2022"/>
    <w:rsid w:val="00FC6F73"/>
    <w:rsid w:val="00FD1525"/>
    <w:rsid w:val="00FD3D7A"/>
    <w:rsid w:val="00FD432C"/>
    <w:rsid w:val="00FD4F03"/>
    <w:rsid w:val="00FE057C"/>
    <w:rsid w:val="00FE2E50"/>
    <w:rsid w:val="00FE5972"/>
    <w:rsid w:val="00FE75F0"/>
    <w:rsid w:val="00FE7E13"/>
    <w:rsid w:val="00FF0B12"/>
    <w:rsid w:val="00FF2AAE"/>
    <w:rsid w:val="00FF4E31"/>
    <w:rsid w:val="00FF53B3"/>
    <w:rsid w:val="00FF6049"/>
    <w:rsid w:val="00FF6D8D"/>
    <w:rsid w:val="061AA174"/>
    <w:rsid w:val="0A78A589"/>
    <w:rsid w:val="26437330"/>
    <w:rsid w:val="45F7F154"/>
    <w:rsid w:val="47C9D4A3"/>
    <w:rsid w:val="483D3323"/>
    <w:rsid w:val="614A3571"/>
    <w:rsid w:val="68697D13"/>
    <w:rsid w:val="68859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095E73"/>
  <w15:docId w15:val="{6604C3E5-4DD1-4525-A7D4-746A9233F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nhideWhenUsed="1"/>
    <w:lsdException w:name="Table Grid" w:uiPriority="39"/>
    <w:lsdException w:name="Table Theme" w:locked="1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Standard" w:default="1">
    <w:name w:val="Normal"/>
    <w:qFormat/>
    <w:rsid w:val="00B50CC3"/>
    <w:rPr>
      <w:rFonts w:ascii="FagoPro" w:hAnsi="FagoPro"/>
      <w:szCs w:val="24"/>
    </w:rPr>
  </w:style>
  <w:style w:type="paragraph" w:styleId="berschrift1">
    <w:name w:val="heading 1"/>
    <w:basedOn w:val="Standard"/>
    <w:next w:val="Standard"/>
    <w:qFormat/>
    <w:rsid w:val="007B6778"/>
    <w:pPr>
      <w:keepNext/>
      <w:numPr>
        <w:numId w:val="1"/>
      </w:numPr>
      <w:spacing w:before="240" w:after="60"/>
      <w:outlineLvl w:val="0"/>
    </w:pPr>
    <w:rPr>
      <w:rFonts w:ascii="Fago Pro" w:hAnsi="Fago Pro" w:cs="Arial"/>
      <w:b/>
      <w:bCs/>
      <w:kern w:val="32"/>
      <w:sz w:val="24"/>
      <w:szCs w:val="32"/>
    </w:rPr>
  </w:style>
  <w:style w:type="paragraph" w:styleId="berschrift2">
    <w:name w:val="heading 2"/>
    <w:basedOn w:val="Standard"/>
    <w:next w:val="Standard"/>
    <w:link w:val="berschrift2Zchn"/>
    <w:qFormat/>
    <w:rsid w:val="00FE2E50"/>
    <w:pPr>
      <w:keepNext/>
      <w:numPr>
        <w:ilvl w:val="1"/>
        <w:numId w:val="1"/>
      </w:numPr>
      <w:spacing w:before="240" w:after="60"/>
      <w:outlineLvl w:val="1"/>
    </w:pPr>
    <w:rPr>
      <w:rFonts w:ascii="Fago Pro" w:hAnsi="Fago Pro" w:cs="Arial"/>
      <w:bCs/>
      <w:iCs/>
      <w:sz w:val="22"/>
      <w:szCs w:val="28"/>
    </w:rPr>
  </w:style>
  <w:style w:type="paragraph" w:styleId="berschrift3">
    <w:name w:val="heading 3"/>
    <w:basedOn w:val="Standard"/>
    <w:next w:val="Standard"/>
    <w:qFormat/>
    <w:rsid w:val="007B6778"/>
    <w:pPr>
      <w:keepNext/>
      <w:numPr>
        <w:ilvl w:val="2"/>
        <w:numId w:val="1"/>
      </w:numPr>
      <w:spacing w:before="240" w:after="60"/>
      <w:outlineLvl w:val="2"/>
    </w:pPr>
    <w:rPr>
      <w:rFonts w:ascii="Fago Pro" w:hAnsi="Fago Pro" w:cs="Arial"/>
      <w:bCs/>
      <w:szCs w:val="26"/>
    </w:rPr>
  </w:style>
  <w:style w:type="paragraph" w:styleId="berschrift4">
    <w:name w:val="heading 4"/>
    <w:basedOn w:val="Standard"/>
    <w:next w:val="Standard"/>
    <w:qFormat/>
    <w:rsid w:val="00FE2E50"/>
    <w:pPr>
      <w:keepNext/>
      <w:numPr>
        <w:ilvl w:val="3"/>
        <w:numId w:val="1"/>
      </w:numPr>
      <w:spacing w:before="240" w:after="60"/>
      <w:outlineLvl w:val="3"/>
    </w:pPr>
    <w:rPr>
      <w:rFonts w:ascii="Fago Pro" w:hAnsi="Fago Pro"/>
      <w:bCs/>
      <w:szCs w:val="28"/>
    </w:rPr>
  </w:style>
  <w:style w:type="paragraph" w:styleId="berschrift5">
    <w:name w:val="heading 5"/>
    <w:basedOn w:val="Standard"/>
    <w:next w:val="Standard"/>
    <w:qFormat/>
    <w:rsid w:val="00FE2E50"/>
    <w:pPr>
      <w:numPr>
        <w:ilvl w:val="4"/>
        <w:numId w:val="1"/>
      </w:numPr>
      <w:spacing w:before="240" w:after="60"/>
      <w:outlineLvl w:val="4"/>
    </w:pPr>
    <w:rPr>
      <w:bCs/>
      <w:iCs/>
      <w:szCs w:val="26"/>
    </w:rPr>
  </w:style>
  <w:style w:type="paragraph" w:styleId="berschrift6">
    <w:name w:val="heading 6"/>
    <w:basedOn w:val="Standard"/>
    <w:next w:val="Standard"/>
    <w:qFormat/>
    <w:rsid w:val="00B10088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rsid w:val="00B10088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B10088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B10088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paragraph" w:styleId="Titelblatt" w:customStyle="1">
    <w:name w:val="Titelblatt"/>
    <w:basedOn w:val="Standard"/>
    <w:locked/>
    <w:rsid w:val="006001B6"/>
    <w:rPr>
      <w:b/>
      <w:sz w:val="24"/>
      <w:szCs w:val="20"/>
    </w:rPr>
  </w:style>
  <w:style w:type="paragraph" w:styleId="Adressblock" w:customStyle="1">
    <w:name w:val="Adressblock"/>
    <w:rsid w:val="00174444"/>
    <w:pPr>
      <w:framePr w:w="2002" w:h="2722" w:hSpace="142" w:wrap="around" w:hAnchor="page" w:vAnchor="page" w:x="9328" w:y="2836"/>
    </w:pPr>
    <w:rPr>
      <w:rFonts w:ascii="FagoPro" w:hAnsi="FagoPro" w:cs="FagoPro"/>
      <w:sz w:val="18"/>
      <w:szCs w:val="24"/>
    </w:rPr>
  </w:style>
  <w:style w:type="paragraph" w:styleId="Verzeichnis1">
    <w:name w:val="toc 1"/>
    <w:basedOn w:val="Standard"/>
    <w:next w:val="Standard"/>
    <w:autoRedefine/>
    <w:uiPriority w:val="39"/>
    <w:rsid w:val="007A66B6"/>
    <w:pPr>
      <w:tabs>
        <w:tab w:val="left" w:pos="392"/>
        <w:tab w:val="right" w:leader="dot" w:pos="9060"/>
      </w:tabs>
    </w:pPr>
  </w:style>
  <w:style w:type="paragraph" w:styleId="Verzeichnis2">
    <w:name w:val="toc 2"/>
    <w:basedOn w:val="Standard"/>
    <w:next w:val="Standard"/>
    <w:autoRedefine/>
    <w:uiPriority w:val="39"/>
    <w:rsid w:val="00473FCA"/>
    <w:pPr>
      <w:ind w:left="200"/>
    </w:pPr>
  </w:style>
  <w:style w:type="paragraph" w:styleId="Verzeichnis3">
    <w:name w:val="toc 3"/>
    <w:basedOn w:val="Standard"/>
    <w:next w:val="Standard"/>
    <w:autoRedefine/>
    <w:uiPriority w:val="39"/>
    <w:rsid w:val="00473FCA"/>
    <w:pPr>
      <w:ind w:left="400"/>
    </w:pPr>
  </w:style>
  <w:style w:type="paragraph" w:styleId="Kopfzeile">
    <w:name w:val="header"/>
    <w:basedOn w:val="Standard"/>
    <w:link w:val="KopfzeileZchn"/>
    <w:uiPriority w:val="99"/>
    <w:rsid w:val="000A478C"/>
    <w:pPr>
      <w:tabs>
        <w:tab w:val="center" w:pos="4536"/>
        <w:tab w:val="right" w:pos="9072"/>
      </w:tabs>
    </w:pPr>
  </w:style>
  <w:style w:type="paragraph" w:styleId="Adressbox" w:customStyle="1">
    <w:name w:val="Adressbox"/>
    <w:rsid w:val="00EF796F"/>
    <w:pPr>
      <w:framePr w:w="2002" w:h="2722" w:hSpace="142" w:wrap="around" w:hAnchor="page" w:vAnchor="page" w:x="9328" w:y="2836" w:hRule="exact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uiPriority w:val="22"/>
    <w:qFormat/>
    <w:rsid w:val="00F878A1"/>
    <w:rPr>
      <w:rFonts w:ascii="FagoPro-Bold" w:hAnsi="FagoPro-Bold"/>
      <w:bCs/>
      <w:sz w:val="18"/>
    </w:rPr>
  </w:style>
  <w:style w:type="paragraph" w:styleId="Titel">
    <w:name w:val="Title"/>
    <w:basedOn w:val="Standard"/>
    <w:qFormat/>
    <w:rsid w:val="00DD7546"/>
    <w:pPr>
      <w:spacing w:before="240" w:after="60"/>
      <w:outlineLvl w:val="0"/>
    </w:pPr>
    <w:rPr>
      <w:rFonts w:ascii="FagoPro-Bold" w:hAnsi="FagoPro-Bold" w:cs="Arial"/>
      <w:bCs/>
      <w:kern w:val="28"/>
      <w:sz w:val="32"/>
      <w:szCs w:val="32"/>
    </w:rPr>
  </w:style>
  <w:style w:type="paragraph" w:styleId="Sprechblasentext">
    <w:name w:val="Balloon Text"/>
    <w:basedOn w:val="Standard"/>
    <w:semiHidden/>
    <w:rsid w:val="0012368C"/>
    <w:rPr>
      <w:rFonts w:ascii="Tahoma" w:hAnsi="Tahoma" w:cs="Tahoma"/>
      <w:sz w:val="16"/>
      <w:szCs w:val="16"/>
    </w:rPr>
  </w:style>
  <w:style w:type="paragraph" w:styleId="Fuzeile">
    <w:name w:val="footer"/>
    <w:basedOn w:val="Standard"/>
    <w:rsid w:val="0012368C"/>
    <w:pPr>
      <w:tabs>
        <w:tab w:val="center" w:pos="4536"/>
        <w:tab w:val="right" w:pos="9072"/>
      </w:tabs>
    </w:pPr>
  </w:style>
  <w:style w:type="paragraph" w:styleId="Dokumentstruktur">
    <w:name w:val="Document Map"/>
    <w:basedOn w:val="Standard"/>
    <w:semiHidden/>
    <w:rsid w:val="00F14F3A"/>
    <w:pPr>
      <w:shd w:val="clear" w:color="auto" w:fill="000080"/>
    </w:pPr>
    <w:rPr>
      <w:rFonts w:ascii="Tahoma" w:hAnsi="Tahoma" w:cs="Tahoma"/>
      <w:szCs w:val="20"/>
    </w:rPr>
  </w:style>
  <w:style w:type="paragraph" w:styleId="Haupttitel" w:customStyle="1">
    <w:name w:val="Haupttitel"/>
    <w:basedOn w:val="Kopfzeile"/>
    <w:rsid w:val="00FB1FAC"/>
    <w:pPr>
      <w:tabs>
        <w:tab w:val="clear" w:pos="4536"/>
        <w:tab w:val="clear" w:pos="9072"/>
      </w:tabs>
      <w:spacing w:line="810" w:lineRule="exact"/>
    </w:pPr>
    <w:rPr>
      <w:rFonts w:ascii="Fago Pro" w:hAnsi="Fago Pro" w:eastAsia="Times"/>
      <w:b/>
      <w:sz w:val="40"/>
      <w:szCs w:val="20"/>
      <w:lang w:val="de-DE" w:eastAsia="de-DE"/>
    </w:rPr>
  </w:style>
  <w:style w:type="character" w:styleId="Hyperlink">
    <w:name w:val="Hyperlink"/>
    <w:basedOn w:val="Absatz-Standardschriftart"/>
    <w:unhideWhenUsed/>
    <w:rsid w:val="007952E0"/>
    <w:rPr>
      <w:color w:val="0000FF" w:themeColor="hyperlink"/>
      <w:u w:val="single"/>
    </w:rPr>
  </w:style>
  <w:style w:type="paragraph" w:styleId="Endnotentext">
    <w:name w:val="endnote text"/>
    <w:basedOn w:val="Standard"/>
    <w:link w:val="EndnotentextZchn"/>
    <w:rsid w:val="001F50AD"/>
    <w:rPr>
      <w:szCs w:val="20"/>
    </w:rPr>
  </w:style>
  <w:style w:type="character" w:styleId="EndnotentextZchn" w:customStyle="1">
    <w:name w:val="Endnotentext Zchn"/>
    <w:basedOn w:val="Absatz-Standardschriftart"/>
    <w:link w:val="Endnotentext"/>
    <w:rsid w:val="001F50AD"/>
    <w:rPr>
      <w:rFonts w:ascii="FagoPro" w:hAnsi="FagoPro"/>
    </w:rPr>
  </w:style>
  <w:style w:type="character" w:styleId="Endnotenzeichen">
    <w:name w:val="endnote reference"/>
    <w:basedOn w:val="Absatz-Standardschriftart"/>
    <w:rsid w:val="001F50AD"/>
    <w:rPr>
      <w:vertAlign w:val="superscript"/>
    </w:rPr>
  </w:style>
  <w:style w:type="paragraph" w:styleId="Funotentext">
    <w:name w:val="footnote text"/>
    <w:basedOn w:val="Standard"/>
    <w:link w:val="FunotentextZchn"/>
    <w:rsid w:val="001F50AD"/>
    <w:rPr>
      <w:szCs w:val="20"/>
    </w:rPr>
  </w:style>
  <w:style w:type="character" w:styleId="FunotentextZchn" w:customStyle="1">
    <w:name w:val="Fußnotentext Zchn"/>
    <w:basedOn w:val="Absatz-Standardschriftart"/>
    <w:link w:val="Funotentext"/>
    <w:rsid w:val="001F50AD"/>
    <w:rPr>
      <w:rFonts w:ascii="FagoPro" w:hAnsi="FagoPro"/>
    </w:rPr>
  </w:style>
  <w:style w:type="character" w:styleId="Funotenzeichen">
    <w:name w:val="footnote reference"/>
    <w:basedOn w:val="Absatz-Standardschriftart"/>
    <w:rsid w:val="001F50AD"/>
    <w:rPr>
      <w:vertAlign w:val="superscript"/>
    </w:rPr>
  </w:style>
  <w:style w:type="paragraph" w:styleId="Listenabsatz">
    <w:name w:val="List Paragraph"/>
    <w:basedOn w:val="Standard"/>
    <w:uiPriority w:val="34"/>
    <w:qFormat/>
    <w:rsid w:val="0077326D"/>
    <w:pPr>
      <w:ind w:left="720"/>
      <w:contextualSpacing/>
    </w:pPr>
  </w:style>
  <w:style w:type="table" w:styleId="Tabellenraster">
    <w:name w:val="Table Grid"/>
    <w:basedOn w:val="NormaleTabelle"/>
    <w:uiPriority w:val="39"/>
    <w:rsid w:val="00A704EB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Kommentarzeichen">
    <w:name w:val="annotation reference"/>
    <w:basedOn w:val="Absatz-Standardschriftart"/>
    <w:rsid w:val="000F3CCA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0F3CCA"/>
    <w:rPr>
      <w:szCs w:val="20"/>
    </w:rPr>
  </w:style>
  <w:style w:type="character" w:styleId="KommentartextZchn" w:customStyle="1">
    <w:name w:val="Kommentartext Zchn"/>
    <w:basedOn w:val="Absatz-Standardschriftart"/>
    <w:link w:val="Kommentartext"/>
    <w:rsid w:val="000F3CCA"/>
    <w:rPr>
      <w:rFonts w:ascii="FagoPro" w:hAnsi="FagoPro"/>
    </w:rPr>
  </w:style>
  <w:style w:type="paragraph" w:styleId="Kommentarthema">
    <w:name w:val="annotation subject"/>
    <w:basedOn w:val="Kommentartext"/>
    <w:next w:val="Kommentartext"/>
    <w:link w:val="KommentarthemaZchn"/>
    <w:rsid w:val="000F3CCA"/>
    <w:rPr>
      <w:b/>
      <w:bCs/>
    </w:rPr>
  </w:style>
  <w:style w:type="character" w:styleId="KommentarthemaZchn" w:customStyle="1">
    <w:name w:val="Kommentarthema Zchn"/>
    <w:basedOn w:val="KommentartextZchn"/>
    <w:link w:val="Kommentarthema"/>
    <w:rsid w:val="000F3CCA"/>
    <w:rPr>
      <w:rFonts w:ascii="FagoPro" w:hAnsi="FagoPro"/>
      <w:b/>
      <w:bCs/>
    </w:rPr>
  </w:style>
  <w:style w:type="character" w:styleId="berschrift2Zchn" w:customStyle="1">
    <w:name w:val="Überschrift 2 Zchn"/>
    <w:basedOn w:val="Absatz-Standardschriftart"/>
    <w:link w:val="berschrift2"/>
    <w:rsid w:val="0077315D"/>
    <w:rPr>
      <w:rFonts w:ascii="Fago Pro" w:hAnsi="Fago Pro" w:cs="Arial"/>
      <w:bCs/>
      <w:iCs/>
      <w:sz w:val="22"/>
      <w:szCs w:val="28"/>
    </w:rPr>
  </w:style>
  <w:style w:type="paragraph" w:styleId="StandardWeb">
    <w:name w:val="Normal (Web)"/>
    <w:basedOn w:val="Standard"/>
    <w:uiPriority w:val="99"/>
    <w:unhideWhenUsed/>
    <w:rsid w:val="0076274A"/>
    <w:pPr>
      <w:spacing w:before="100" w:beforeAutospacing="1" w:after="100" w:afterAutospacing="1"/>
    </w:pPr>
    <w:rPr>
      <w:rFonts w:ascii="Times New Roman" w:hAnsi="Times New Roman"/>
      <w:sz w:val="24"/>
    </w:rPr>
  </w:style>
  <w:style w:type="paragraph" w:styleId="berarbeitung">
    <w:name w:val="Revision"/>
    <w:hidden/>
    <w:uiPriority w:val="99"/>
    <w:semiHidden/>
    <w:rsid w:val="000E1B68"/>
    <w:rPr>
      <w:rFonts w:ascii="FagoPro" w:hAnsi="FagoPro"/>
      <w:szCs w:val="24"/>
    </w:rPr>
  </w:style>
  <w:style w:type="paragraph" w:styleId="fn" w:customStyle="1">
    <w:name w:val="fn"/>
    <w:basedOn w:val="Standard"/>
    <w:rsid w:val="000F40F8"/>
    <w:pPr>
      <w:spacing w:before="100" w:beforeAutospacing="1" w:after="100" w:afterAutospacing="1"/>
    </w:pPr>
    <w:rPr>
      <w:rFonts w:ascii="Times New Roman" w:hAnsi="Times New Roman"/>
      <w:sz w:val="24"/>
    </w:rPr>
  </w:style>
  <w:style w:type="paragraph" w:styleId="adr" w:customStyle="1">
    <w:name w:val="adr"/>
    <w:basedOn w:val="Standard"/>
    <w:rsid w:val="000F40F8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styleId="street-address" w:customStyle="1">
    <w:name w:val="street-address"/>
    <w:basedOn w:val="Absatz-Standardschriftart"/>
    <w:rsid w:val="000F40F8"/>
  </w:style>
  <w:style w:type="character" w:styleId="postal-code" w:customStyle="1">
    <w:name w:val="postal-code"/>
    <w:basedOn w:val="Absatz-Standardschriftart"/>
    <w:rsid w:val="000F40F8"/>
  </w:style>
  <w:style w:type="character" w:styleId="locality" w:customStyle="1">
    <w:name w:val="locality"/>
    <w:basedOn w:val="Absatz-Standardschriftart"/>
    <w:rsid w:val="000F40F8"/>
  </w:style>
  <w:style w:type="paragraph" w:styleId="tel" w:customStyle="1">
    <w:name w:val="tel"/>
    <w:basedOn w:val="Standard"/>
    <w:rsid w:val="000F40F8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styleId="type" w:customStyle="1">
    <w:name w:val="type"/>
    <w:basedOn w:val="Absatz-Standardschriftart"/>
    <w:rsid w:val="000F40F8"/>
  </w:style>
  <w:style w:type="character" w:styleId="address-label" w:customStyle="1">
    <w:name w:val="address-label"/>
    <w:basedOn w:val="Absatz-Standardschriftart"/>
    <w:rsid w:val="000F40F8"/>
  </w:style>
  <w:style w:type="character" w:styleId="value" w:customStyle="1">
    <w:name w:val="value"/>
    <w:basedOn w:val="Absatz-Standardschriftart"/>
    <w:rsid w:val="000F40F8"/>
  </w:style>
  <w:style w:type="character" w:styleId="BesuchterLink">
    <w:name w:val="FollowedHyperlink"/>
    <w:basedOn w:val="Absatz-Standardschriftart"/>
    <w:semiHidden/>
    <w:unhideWhenUsed/>
    <w:rsid w:val="00D1415F"/>
    <w:rPr>
      <w:color w:val="800080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E4050"/>
    <w:rPr>
      <w:color w:val="605E5C"/>
      <w:shd w:val="clear" w:color="auto" w:fill="E1DFDD"/>
    </w:rPr>
  </w:style>
  <w:style w:type="character" w:styleId="KopfzeileZchn" w:customStyle="1">
    <w:name w:val="Kopfzeile Zchn"/>
    <w:basedOn w:val="Absatz-Standardschriftart"/>
    <w:link w:val="Kopfzeile"/>
    <w:uiPriority w:val="99"/>
    <w:rsid w:val="004816D9"/>
    <w:rPr>
      <w:rFonts w:ascii="FagoPro" w:hAnsi="FagoPro"/>
      <w:szCs w:val="24"/>
    </w:rPr>
  </w:style>
  <w:style w:type="paragraph" w:styleId="pf0" w:customStyle="1">
    <w:name w:val="pf0"/>
    <w:basedOn w:val="Standard"/>
    <w:rsid w:val="00D24F14"/>
    <w:pPr>
      <w:spacing w:before="100" w:beforeAutospacing="1" w:after="100" w:afterAutospacing="1"/>
    </w:pPr>
    <w:rPr>
      <w:rFonts w:ascii="Times New Roman" w:hAnsi="Times New Roman"/>
      <w:sz w:val="24"/>
      <w:lang w:val="de-DE" w:eastAsia="de-DE"/>
    </w:rPr>
  </w:style>
  <w:style w:type="character" w:styleId="cf01" w:customStyle="1">
    <w:name w:val="cf01"/>
    <w:basedOn w:val="Absatz-Standardschriftart"/>
    <w:rsid w:val="00D24F14"/>
    <w:rPr>
      <w:rFonts w:hint="default" w:ascii="Segoe UI" w:hAnsi="Segoe UI" w:cs="Segoe UI"/>
      <w:sz w:val="18"/>
      <w:szCs w:val="18"/>
    </w:rPr>
  </w:style>
  <w:style w:type="character" w:styleId="normaltextrun" w:customStyle="1">
    <w:name w:val="normaltextrun"/>
    <w:basedOn w:val="Absatz-Standardschriftart"/>
    <w:rsid w:val="007D749A"/>
  </w:style>
  <w:style w:type="character" w:styleId="eop" w:customStyle="1">
    <w:name w:val="eop"/>
    <w:basedOn w:val="Absatz-Standardschriftart"/>
    <w:rsid w:val="007D749A"/>
  </w:style>
  <w:style w:type="paragraph" w:styleId="paragraph" w:customStyle="1">
    <w:name w:val="paragraph"/>
    <w:basedOn w:val="Standard"/>
    <w:rsid w:val="007D749A"/>
    <w:pPr>
      <w:spacing w:before="100" w:beforeAutospacing="1" w:after="100" w:afterAutospacing="1"/>
    </w:pPr>
    <w:rPr>
      <w:rFonts w:ascii="Times New Roman" w:hAnsi="Times New Roman"/>
      <w:sz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4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33825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0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4148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8706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44453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9821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9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26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4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84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98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23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3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6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7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594997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2392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151934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074714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440687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8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72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4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0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9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77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2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0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4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33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6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6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3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45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9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84642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5274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46977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48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2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9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866472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62632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924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92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7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55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8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5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1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0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5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8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92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55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74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10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50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Relationship Type="http://schemas.openxmlformats.org/officeDocument/2006/relationships/hyperlink" Target="mailto:alina.paetz@swissolympic.ch" TargetMode="External" Id="Rf52ebfc7de2e45a2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Vorlagen\00_SO_allgemein\01_Word-Vorlagen\Konzept_Statuten_Vereinbarung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c600742d-e91c-48d9-8a69-f7bd71ca694d">TCNMXCNCEFS2-1652818075-10294</_dlc_DocId>
    <_dlc_DocIdUrl xmlns="c600742d-e91c-48d9-8a69-f7bd71ca694d">
      <Url>https://intranet.swissolympic.ch/sites/a10103/_layouts/15/DocIdRedir.aspx?ID=TCNMXCNCEFS2-1652818075-10294</Url>
      <Description>TCNMXCNCEFS2-1652818075-10294</Description>
    </_dlc_DocIdUrl>
    <SharedWithUsers xmlns="c600742d-e91c-48d9-8a69-f7bd71ca694d">
      <UserInfo>
        <DisplayName>SharingLinks.02421c91-d827-40e2-b4a4-344233fdd4e1.OrganizationEdit.d71dba87-ddab-48a4-a561-26f368d4bcc0;#81;#svc_veeam04;#24;#Niepmann Simon;#34;#Neuenschwander Maja;#249;#Pätz Alina;#341;#Albrecht-Zander Rita;#50;#Schmid Seraina;#72;#Pürro Dominik;#22;#Peiry Florian</DisplayName>
        <AccountId>97</AccountId>
        <AccountType/>
      </UserInfo>
    </SharedWithUsers>
    <_dlc_DocIdPersistId xmlns="c600742d-e91c-48d9-8a69-f7bd71ca694d" xsi:nil="true"/>
    <TaxCatchAll xmlns="9058db62-ce5e-4299-8231-031a1d685855"/>
    <lcf76f155ced4ddcb4097134ff3c332f xmlns="c600742d-e91c-48d9-8a69-f7bd71ca694d" xsi:nil="true"/>
    <gbd5e47e263f490a86763bb6b0167a0a xmlns="9058db62-ce5e-4299-8231-031a1d68585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6BC7AC5968F6B4397891BEA6A3D583A" ma:contentTypeVersion="8" ma:contentTypeDescription="Ein neues Dokument erstellen." ma:contentTypeScope="" ma:versionID="fd4aecffc09eba799de9558dc5e3130f">
  <xsd:schema xmlns:xsd="http://www.w3.org/2001/XMLSchema" xmlns:xs="http://www.w3.org/2001/XMLSchema" xmlns:p="http://schemas.microsoft.com/office/2006/metadata/properties" xmlns:ns2="9058db62-ce5e-4299-8231-031a1d685855" xmlns:ns3="c600742d-e91c-48d9-8a69-f7bd71ca694d" targetNamespace="http://schemas.microsoft.com/office/2006/metadata/properties" ma:root="true" ma:fieldsID="6204cca355ab3709db307a716defc00d" ns2:_="" ns3:_="">
    <xsd:import namespace="9058db62-ce5e-4299-8231-031a1d685855"/>
    <xsd:import namespace="c600742d-e91c-48d9-8a69-f7bd71ca694d"/>
    <xsd:element name="properties">
      <xsd:complexType>
        <xsd:sequence>
          <xsd:element name="documentManagement">
            <xsd:complexType>
              <xsd:all>
                <xsd:element ref="ns2:gbd5e47e263f490a86763bb6b0167a0a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58db62-ce5e-4299-8231-031a1d685855" elementFormDefault="qualified">
    <xsd:import namespace="http://schemas.microsoft.com/office/2006/documentManagement/types"/>
    <xsd:import namespace="http://schemas.microsoft.com/office/infopath/2007/PartnerControls"/>
    <xsd:element name="gbd5e47e263f490a86763bb6b0167a0a" ma:index="8" nillable="true" ma:displayName="SOA Kategorie_0" ma:hidden="true" ma:internalName="gbd5e47e263f490a86763bb6b0167a0a">
      <xsd:simpleType>
        <xsd:restriction base="dms:Note"/>
      </xsd:simpleType>
    </xsd:element>
    <xsd:element name="TaxCatchAll" ma:index="9" nillable="true" ma:displayName="Taxonomy Catch All Column" ma:hidden="true" ma:list="{2d6299dd-d2a3-4245-904a-03d62af38a84}" ma:internalName="TaxCatchAll" ma:showField="CatchAllData" ma:web="9058db62-ce5e-4299-8231-031a1d6858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00742d-e91c-48d9-8a69-f7bd71ca6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lcf76f155ced4ddcb4097134ff3c332f" ma:index="14" nillable="true" ma:displayName="Bildmarkierungen_0" ma:hidden="true" ma:internalName="lcf76f155ced4ddcb4097134ff3c332f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16AD559-5735-4DCE-AC39-1E3368C840E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436077C-83CC-436B-B359-E12C9923600E}">
  <ds:schemaRefs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www.w3.org/XML/1998/namespace"/>
    <ds:schemaRef ds:uri="9058db62-ce5e-4299-8231-031a1d685855"/>
    <ds:schemaRef ds:uri="c600742d-e91c-48d9-8a69-f7bd71ca694d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43D168D7-B0E5-4B69-9BD4-A133D46A60B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0C79698-17FE-4E34-AE2F-AD37E73029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58db62-ce5e-4299-8231-031a1d685855"/>
    <ds:schemaRef ds:uri="c600742d-e91c-48d9-8a69-f7bd71ca6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Konzept_Statuten_Vereinbarung.dotx</ap:Template>
  <ap:Application>Microsoft Word for the web</ap:Application>
  <ap:DocSecurity>0</ap:DocSecurity>
  <ap:ScaleCrop>false</ap:ScaleCrop>
  <ap:Company>Swiss Olympic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"Hammer Jost"</dc:creator>
  <keywords/>
  <lastModifiedBy>Pätz Alina</lastModifiedBy>
  <revision>3</revision>
  <lastPrinted>2021-05-31T21:56:00.0000000Z</lastPrinted>
  <dcterms:created xsi:type="dcterms:W3CDTF">2024-04-17T07:27:00.0000000Z</dcterms:created>
  <dcterms:modified xsi:type="dcterms:W3CDTF">2024-04-17T07:38:52.4601287Z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0x01010066BC7AC5968F6B4397891BEA6A3D583A</vt:lpwstr>
  </property>
  <property fmtid="{D5CDD505-2E9C-101B-9397-08002B2CF9AE}" pid="3" name="bde9523c343849a7a2079930d550e8ac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cf2a19a9-f3d9-4987-a6ad-29af8ad68d28</vt:lpwstr>
  </property>
  <property fmtid="{D5CDD505-2E9C-101B-9397-08002B2CF9AE}" pid="7" name="Wert der Dokument-ID">
    <vt:lpwstr>TCNMXCNCEFS2-1652818075-10294</vt:lpwstr>
  </property>
  <property fmtid="{D5CDD505-2E9C-101B-9397-08002B2CF9AE}" pid="8" name="MediaServiceImageTags">
    <vt:lpwstr/>
  </property>
</Properties>
</file>