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7641B" w14:textId="77777777" w:rsidR="00A453EB" w:rsidRPr="00070E01" w:rsidRDefault="00A453EB" w:rsidP="00070E01">
      <w:pPr>
        <w:rPr>
          <w:b/>
          <w:sz w:val="40"/>
          <w:szCs w:val="44"/>
        </w:rPr>
      </w:pPr>
      <w:r>
        <w:rPr>
          <w:b/>
          <w:sz w:val="40"/>
        </w:rPr>
        <w:t>Supplément relatif à la méthodologie</w:t>
      </w:r>
    </w:p>
    <w:p w14:paraId="23983BE6" w14:textId="77777777" w:rsidR="00A453EB" w:rsidRPr="00E83964" w:rsidRDefault="00A453EB" w:rsidP="00A453EB">
      <w:pPr>
        <w:rPr>
          <w:b/>
        </w:rPr>
      </w:pPr>
    </w:p>
    <w:p w14:paraId="223EA319" w14:textId="77777777" w:rsidR="00A453EB" w:rsidRPr="00E83964" w:rsidRDefault="00A453EB" w:rsidP="00A453EB">
      <w:pPr>
        <w:rPr>
          <w:b/>
        </w:rPr>
      </w:pPr>
    </w:p>
    <w:p w14:paraId="5803C6EE" w14:textId="181C30FB" w:rsidR="00A453EB" w:rsidRDefault="00A453EB" w:rsidP="00A453EB">
      <w:pPr>
        <w:rPr>
          <w:b/>
        </w:rPr>
      </w:pPr>
      <w:r>
        <w:rPr>
          <w:b/>
        </w:rPr>
        <w:t>Important: Ce document doit être remis en complément de l</w:t>
      </w:r>
      <w:r w:rsidR="007478E0">
        <w:rPr>
          <w:b/>
        </w:rPr>
        <w:t>e Poster</w:t>
      </w:r>
      <w:r>
        <w:rPr>
          <w:b/>
        </w:rPr>
        <w:t>!</w:t>
      </w:r>
    </w:p>
    <w:p w14:paraId="23F371ED" w14:textId="77777777" w:rsidR="00A453EB" w:rsidRPr="00E83964" w:rsidRDefault="00A453EB" w:rsidP="00A453EB">
      <w:pPr>
        <w:rPr>
          <w:b/>
        </w:rPr>
      </w:pPr>
    </w:p>
    <w:p w14:paraId="4D66664A" w14:textId="77777777" w:rsidR="00A453EB" w:rsidRDefault="00A453EB" w:rsidP="00A453EB">
      <w:pPr>
        <w:rPr>
          <w:bCs/>
        </w:rPr>
      </w:pPr>
      <w:r>
        <w:t xml:space="preserve">Ce document vise à expliquer plus en détail la méthodologie suivie dans le cadre d’un projet afin que sa qualité scientifique puisse être correctement évaluée par le jury de Swiss Olympic. </w:t>
      </w:r>
    </w:p>
    <w:p w14:paraId="6C6F12E0" w14:textId="77777777" w:rsidR="00A453EB" w:rsidRPr="00E83964" w:rsidRDefault="00A453EB" w:rsidP="00A453EB">
      <w:pPr>
        <w:rPr>
          <w:bCs/>
        </w:rPr>
      </w:pPr>
    </w:p>
    <w:p w14:paraId="7C340E16" w14:textId="37B0FF35" w:rsidR="00A453EB" w:rsidRDefault="00A453EB" w:rsidP="00A453EB">
      <w:pPr>
        <w:rPr>
          <w:b/>
        </w:rPr>
      </w:pPr>
      <w:r>
        <w:t>Le présent supplément relatif à la méthodologie n</w:t>
      </w:r>
      <w:r w:rsidR="00A55AAE">
        <w:t>e sera pas</w:t>
      </w:r>
      <w:r>
        <w:t xml:space="preserve"> publié, mais est utilisé exclusivement à des fins d’évaluation en interne. Il </w:t>
      </w:r>
      <w:r w:rsidRPr="00D45F46">
        <w:rPr>
          <w:b/>
          <w:bCs/>
        </w:rPr>
        <w:t>ne remplace pas la partie consacrée à la méthodologie sur l</w:t>
      </w:r>
      <w:r w:rsidR="007478E0">
        <w:rPr>
          <w:b/>
          <w:bCs/>
        </w:rPr>
        <w:t>e Poster</w:t>
      </w:r>
      <w:r>
        <w:t>.</w:t>
      </w:r>
      <w:r>
        <w:rPr>
          <w:b/>
        </w:rPr>
        <w:t xml:space="preserve"> </w:t>
      </w:r>
      <w:r>
        <w:t>Sur l</w:t>
      </w:r>
      <w:r w:rsidR="007478E0">
        <w:t>e Poster</w:t>
      </w:r>
      <w:r>
        <w:t>, la partie dédiée à la méthodologie doit par ailleurs être présentée de manière à être adaptée au groupe cible des entraîneur</w:t>
      </w:r>
      <w:r w:rsidR="00305815">
        <w:t>·e·</w:t>
      </w:r>
      <w:r>
        <w:t>s.</w:t>
      </w:r>
    </w:p>
    <w:p w14:paraId="740D65CA" w14:textId="77777777" w:rsidR="00A453EB" w:rsidRPr="00E83964" w:rsidRDefault="00A453EB" w:rsidP="00A453EB">
      <w:pPr>
        <w:rPr>
          <w:b/>
        </w:rPr>
      </w:pPr>
    </w:p>
    <w:p w14:paraId="4106E3B4" w14:textId="40318397" w:rsidR="00A453EB" w:rsidRDefault="00A453EB" w:rsidP="00A453EB">
      <w:r>
        <w:t>Merci de compléter le tableau ci-dessous (</w:t>
      </w:r>
      <w:r w:rsidR="007623B9">
        <w:t>mots-clés suffisent</w:t>
      </w:r>
      <w:r>
        <w:t>) puis de l’envoyer par e-mail accompagné d</w:t>
      </w:r>
      <w:r w:rsidR="007623B9">
        <w:t>u Poster</w:t>
      </w:r>
      <w:r>
        <w:t xml:space="preserve"> scientifique </w:t>
      </w:r>
      <w:r>
        <w:rPr>
          <w:b/>
        </w:rPr>
        <w:t>avant le 1</w:t>
      </w:r>
      <w:r w:rsidR="00305815">
        <w:rPr>
          <w:b/>
        </w:rPr>
        <w:t>6</w:t>
      </w:r>
      <w:r>
        <w:rPr>
          <w:b/>
        </w:rPr>
        <w:t> août 202</w:t>
      </w:r>
      <w:r w:rsidR="00860AC4">
        <w:rPr>
          <w:b/>
        </w:rPr>
        <w:t>6</w:t>
      </w:r>
      <w:r>
        <w:t xml:space="preserve"> à l’adresse </w:t>
      </w:r>
      <w:hyperlink r:id="rId11" w:history="1">
        <w:r w:rsidR="00F571B0" w:rsidRPr="004F7588">
          <w:rPr>
            <w:rStyle w:val="Hyperlink"/>
            <w:b/>
          </w:rPr>
          <w:t>lionel.castella@swissolympic.ch</w:t>
        </w:r>
      </w:hyperlink>
      <w:r>
        <w:t xml:space="preserve">. </w:t>
      </w:r>
    </w:p>
    <w:p w14:paraId="405A4AD4" w14:textId="77777777" w:rsidR="00A453EB" w:rsidRPr="00E83964" w:rsidRDefault="00A453EB" w:rsidP="00A453EB"/>
    <w:p w14:paraId="62F58A12" w14:textId="77777777" w:rsidR="00A453EB" w:rsidRPr="00E83964" w:rsidRDefault="00A453EB" w:rsidP="00A453EB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A453EB" w14:paraId="1FCF60D2" w14:textId="77777777" w:rsidTr="00A453EB">
        <w:trPr>
          <w:trHeight w:val="431"/>
        </w:trPr>
        <w:tc>
          <w:tcPr>
            <w:tcW w:w="2830" w:type="dxa"/>
            <w:shd w:val="clear" w:color="auto" w:fill="D6E3BC" w:themeFill="accent3" w:themeFillTint="66"/>
          </w:tcPr>
          <w:p w14:paraId="00BEB354" w14:textId="77777777" w:rsidR="00A453EB" w:rsidRPr="008C6BB6" w:rsidRDefault="00A453EB" w:rsidP="004D697B">
            <w:pPr>
              <w:rPr>
                <w:b/>
                <w:bCs/>
              </w:rPr>
            </w:pPr>
            <w:r>
              <w:rPr>
                <w:b/>
              </w:rPr>
              <w:t>Nom du projet</w:t>
            </w:r>
          </w:p>
        </w:tc>
        <w:tc>
          <w:tcPr>
            <w:tcW w:w="6186" w:type="dxa"/>
          </w:tcPr>
          <w:p w14:paraId="2EF24860" w14:textId="77777777" w:rsidR="00A453EB" w:rsidRDefault="00A453EB" w:rsidP="004D697B">
            <w:pPr>
              <w:rPr>
                <w:lang w:val="de-CH"/>
              </w:rPr>
            </w:pPr>
          </w:p>
        </w:tc>
      </w:tr>
      <w:tr w:rsidR="00A453EB" w14:paraId="06765EF7" w14:textId="77777777" w:rsidTr="00A453EB">
        <w:trPr>
          <w:trHeight w:val="431"/>
        </w:trPr>
        <w:tc>
          <w:tcPr>
            <w:tcW w:w="2830" w:type="dxa"/>
            <w:shd w:val="clear" w:color="auto" w:fill="D6E3BC" w:themeFill="accent3" w:themeFillTint="66"/>
          </w:tcPr>
          <w:p w14:paraId="71C22460" w14:textId="745DBF07" w:rsidR="00A453EB" w:rsidRDefault="00A453EB" w:rsidP="004D697B">
            <w:pPr>
              <w:rPr>
                <w:b/>
                <w:bCs/>
              </w:rPr>
            </w:pPr>
            <w:r>
              <w:rPr>
                <w:b/>
              </w:rPr>
              <w:t>Auteur</w:t>
            </w:r>
            <w:r w:rsidR="007623B9">
              <w:rPr>
                <w:b/>
              </w:rPr>
              <w:t>·e</w:t>
            </w:r>
          </w:p>
        </w:tc>
        <w:tc>
          <w:tcPr>
            <w:tcW w:w="6186" w:type="dxa"/>
          </w:tcPr>
          <w:p w14:paraId="3FFA7564" w14:textId="77777777" w:rsidR="00A453EB" w:rsidRDefault="00A453EB" w:rsidP="004D697B">
            <w:pPr>
              <w:rPr>
                <w:lang w:val="de-CH"/>
              </w:rPr>
            </w:pPr>
          </w:p>
        </w:tc>
      </w:tr>
      <w:tr w:rsidR="00A453EB" w14:paraId="46C17D69" w14:textId="77777777" w:rsidTr="004D697B">
        <w:trPr>
          <w:trHeight w:val="1848"/>
        </w:trPr>
        <w:tc>
          <w:tcPr>
            <w:tcW w:w="2830" w:type="dxa"/>
            <w:shd w:val="clear" w:color="auto" w:fill="D6E3BC" w:themeFill="accent3" w:themeFillTint="66"/>
          </w:tcPr>
          <w:p w14:paraId="0625D0D9" w14:textId="77777777" w:rsidR="00A453EB" w:rsidRPr="008C6BB6" w:rsidRDefault="00A453EB" w:rsidP="004D697B">
            <w:pPr>
              <w:rPr>
                <w:b/>
                <w:bCs/>
              </w:rPr>
            </w:pPr>
            <w:r>
              <w:rPr>
                <w:b/>
              </w:rPr>
              <w:t xml:space="preserve">Personnes participant à l’étude </w:t>
            </w:r>
          </w:p>
          <w:p w14:paraId="73C9C143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</w:rPr>
            </w:pPr>
            <w:r>
              <w:rPr>
                <w:sz w:val="20"/>
              </w:rPr>
              <w:t>Nombre</w:t>
            </w:r>
          </w:p>
          <w:p w14:paraId="1E081C88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</w:rPr>
            </w:pPr>
            <w:r>
              <w:rPr>
                <w:sz w:val="20"/>
              </w:rPr>
              <w:t>Sexe</w:t>
            </w:r>
          </w:p>
          <w:p w14:paraId="383B442E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</w:rPr>
            </w:pPr>
            <w:r>
              <w:rPr>
                <w:sz w:val="20"/>
              </w:rPr>
              <w:t>Age</w:t>
            </w:r>
          </w:p>
          <w:p w14:paraId="54B36A15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</w:rPr>
            </w:pPr>
            <w:r>
              <w:rPr>
                <w:sz w:val="20"/>
              </w:rPr>
              <w:t>Niveau</w:t>
            </w:r>
          </w:p>
          <w:p w14:paraId="01F98B83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</w:rPr>
            </w:pPr>
            <w:r>
              <w:rPr>
                <w:sz w:val="20"/>
              </w:rPr>
              <w:t>Sport(s)</w:t>
            </w:r>
          </w:p>
          <w:p w14:paraId="5D69D8EF" w14:textId="77777777" w:rsidR="00A453EB" w:rsidRPr="00A862F1" w:rsidRDefault="00A453EB" w:rsidP="00A453EB">
            <w:pPr>
              <w:pStyle w:val="Listenabsatz"/>
              <w:numPr>
                <w:ilvl w:val="0"/>
                <w:numId w:val="19"/>
              </w:numPr>
            </w:pPr>
            <w:r>
              <w:rPr>
                <w:sz w:val="20"/>
              </w:rPr>
              <w:t>etc.</w:t>
            </w:r>
          </w:p>
          <w:p w14:paraId="7E124DEB" w14:textId="77777777" w:rsidR="00A862F1" w:rsidRDefault="00A862F1" w:rsidP="00A862F1"/>
          <w:p w14:paraId="449A46F2" w14:textId="77777777" w:rsidR="00A862F1" w:rsidRPr="008C6BB6" w:rsidRDefault="00A862F1" w:rsidP="00A862F1">
            <w:pPr>
              <w:rPr>
                <w:b/>
                <w:bCs/>
              </w:rPr>
            </w:pPr>
            <w:r>
              <w:rPr>
                <w:b/>
              </w:rPr>
              <w:t>Conception de l’étude</w:t>
            </w:r>
          </w:p>
          <w:p w14:paraId="6DA089CD" w14:textId="77777777" w:rsidR="00A862F1" w:rsidRPr="00A453EB" w:rsidRDefault="00A862F1" w:rsidP="00A862F1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</w:rPr>
            </w:pPr>
            <w:r>
              <w:rPr>
                <w:sz w:val="20"/>
              </w:rPr>
              <w:t>étude expérimentale, étude d’observation, étude transversale, étude longitudinale</w:t>
            </w:r>
          </w:p>
          <w:p w14:paraId="42D38026" w14:textId="77777777" w:rsidR="00A862F1" w:rsidRPr="00A453EB" w:rsidRDefault="00A862F1" w:rsidP="00A862F1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</w:rPr>
            </w:pPr>
            <w:r>
              <w:rPr>
                <w:sz w:val="20"/>
              </w:rPr>
              <w:t>Groupe d’intervention, groupe de contrôle</w:t>
            </w:r>
          </w:p>
          <w:p w14:paraId="46E80340" w14:textId="77777777" w:rsidR="00A862F1" w:rsidRPr="00A453EB" w:rsidRDefault="00A862F1" w:rsidP="00A862F1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</w:rPr>
            </w:pPr>
            <w:r>
              <w:rPr>
                <w:sz w:val="20"/>
              </w:rPr>
              <w:t>Variables de contrôle dépendantes / indépendantes</w:t>
            </w:r>
          </w:p>
          <w:p w14:paraId="4DD19919" w14:textId="77777777" w:rsidR="00A862F1" w:rsidRPr="00A862F1" w:rsidRDefault="00A862F1" w:rsidP="00A862F1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</w:rPr>
            </w:pPr>
            <w:r>
              <w:rPr>
                <w:sz w:val="20"/>
              </w:rPr>
              <w:t>etc.</w:t>
            </w:r>
          </w:p>
          <w:p w14:paraId="5AE00AF1" w14:textId="77777777" w:rsidR="00A862F1" w:rsidRDefault="00A862F1" w:rsidP="00A862F1">
            <w:pPr>
              <w:contextualSpacing/>
              <w:rPr>
                <w:szCs w:val="20"/>
              </w:rPr>
            </w:pPr>
          </w:p>
          <w:p w14:paraId="29AF0AFE" w14:textId="3B457BB4" w:rsidR="00A862F1" w:rsidRDefault="00A862F1" w:rsidP="00A862F1">
            <w:pPr>
              <w:contextualSpacing/>
              <w:rPr>
                <w:b/>
              </w:rPr>
            </w:pPr>
            <w:r>
              <w:rPr>
                <w:b/>
              </w:rPr>
              <w:t>Méthodologie</w:t>
            </w:r>
            <w:r>
              <w:t xml:space="preserve"> </w:t>
            </w:r>
            <w:r>
              <w:rPr>
                <w:b/>
              </w:rPr>
              <w:t>employée, équipement, tests, questionnaires, etc.</w:t>
            </w:r>
          </w:p>
          <w:p w14:paraId="4F1F1C16" w14:textId="77777777" w:rsidR="00A862F1" w:rsidRDefault="00A862F1" w:rsidP="00A862F1">
            <w:pPr>
              <w:contextualSpacing/>
              <w:rPr>
                <w:b/>
              </w:rPr>
            </w:pPr>
          </w:p>
          <w:p w14:paraId="34950283" w14:textId="77777777" w:rsidR="00A862F1" w:rsidRDefault="00A862F1" w:rsidP="00A862F1">
            <w:pPr>
              <w:rPr>
                <w:b/>
                <w:bCs/>
              </w:rPr>
            </w:pPr>
            <w:r>
              <w:rPr>
                <w:b/>
              </w:rPr>
              <w:t>Analyse des données</w:t>
            </w:r>
          </w:p>
          <w:p w14:paraId="67DDD752" w14:textId="4B38AC5A" w:rsidR="00A862F1" w:rsidRPr="00D45F46" w:rsidRDefault="00A862F1" w:rsidP="00A862F1">
            <w:pPr>
              <w:pStyle w:val="Listenabsatz"/>
              <w:numPr>
                <w:ilvl w:val="0"/>
                <w:numId w:val="21"/>
              </w:numPr>
              <w:contextualSpacing/>
              <w:rPr>
                <w:sz w:val="20"/>
                <w:szCs w:val="18"/>
              </w:rPr>
            </w:pPr>
            <w:r w:rsidRPr="00D45F46">
              <w:rPr>
                <w:sz w:val="20"/>
                <w:szCs w:val="20"/>
              </w:rPr>
              <w:t>Méthodologie statistique employée</w:t>
            </w:r>
          </w:p>
          <w:p w14:paraId="40B43972" w14:textId="77777777" w:rsidR="00A453EB" w:rsidRPr="00A862F1" w:rsidRDefault="00A453EB" w:rsidP="00A453EB">
            <w:pPr>
              <w:pStyle w:val="Listenabsatz"/>
            </w:pPr>
          </w:p>
        </w:tc>
        <w:tc>
          <w:tcPr>
            <w:tcW w:w="6186" w:type="dxa"/>
          </w:tcPr>
          <w:p w14:paraId="5D0C951E" w14:textId="77777777" w:rsidR="00A453EB" w:rsidRPr="00A862F1" w:rsidRDefault="00A453EB" w:rsidP="004D697B"/>
        </w:tc>
      </w:tr>
    </w:tbl>
    <w:p w14:paraId="662D0AA7" w14:textId="77777777" w:rsidR="00A453EB" w:rsidRPr="00A862F1" w:rsidRDefault="00A453EB" w:rsidP="00A453EB"/>
    <w:p w14:paraId="68FE9310" w14:textId="77777777" w:rsidR="00083E93" w:rsidRPr="004053B7" w:rsidRDefault="00083E93" w:rsidP="00EE4773">
      <w:pPr>
        <w:rPr>
          <w:sz w:val="22"/>
        </w:rPr>
      </w:pPr>
    </w:p>
    <w:sectPr w:rsidR="00083E93" w:rsidRPr="004053B7" w:rsidSect="005D63BB">
      <w:headerReference w:type="default" r:id="rId12"/>
      <w:type w:val="continuous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81FB7" w14:textId="77777777" w:rsidR="00086B64" w:rsidRDefault="00086B64">
      <w:r>
        <w:separator/>
      </w:r>
    </w:p>
  </w:endnote>
  <w:endnote w:type="continuationSeparator" w:id="0">
    <w:p w14:paraId="69336626" w14:textId="77777777" w:rsidR="00086B64" w:rsidRDefault="00086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F712E" w14:textId="77777777" w:rsidR="00086B64" w:rsidRDefault="00086B64">
      <w:r>
        <w:separator/>
      </w:r>
    </w:p>
  </w:footnote>
  <w:footnote w:type="continuationSeparator" w:id="0">
    <w:p w14:paraId="0064D937" w14:textId="77777777" w:rsidR="00086B64" w:rsidRDefault="00086B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A968" w14:textId="77777777" w:rsidR="006F58D0" w:rsidRDefault="006F58D0">
    <w:pPr>
      <w:pStyle w:val="Kopfzeile"/>
    </w:pP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282543A3" wp14:editId="38A08196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61C0EBD"/>
    <w:multiLevelType w:val="hybridMultilevel"/>
    <w:tmpl w:val="E48EB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333E68"/>
    <w:multiLevelType w:val="hybridMultilevel"/>
    <w:tmpl w:val="C0EE01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237AC"/>
    <w:multiLevelType w:val="hybridMultilevel"/>
    <w:tmpl w:val="FFC6D3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95340"/>
    <w:multiLevelType w:val="hybridMultilevel"/>
    <w:tmpl w:val="E8C2F2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0710CE9"/>
    <w:multiLevelType w:val="hybridMultilevel"/>
    <w:tmpl w:val="D7DCB6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C4E19"/>
    <w:multiLevelType w:val="hybridMultilevel"/>
    <w:tmpl w:val="A224C1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634965">
    <w:abstractNumId w:val="4"/>
  </w:num>
  <w:num w:numId="2" w16cid:durableId="1289896156">
    <w:abstractNumId w:val="3"/>
  </w:num>
  <w:num w:numId="3" w16cid:durableId="349111256">
    <w:abstractNumId w:val="2"/>
  </w:num>
  <w:num w:numId="4" w16cid:durableId="177699996">
    <w:abstractNumId w:val="1"/>
  </w:num>
  <w:num w:numId="5" w16cid:durableId="966277847">
    <w:abstractNumId w:val="0"/>
  </w:num>
  <w:num w:numId="6" w16cid:durableId="17427560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00785683">
    <w:abstractNumId w:val="5"/>
  </w:num>
  <w:num w:numId="8" w16cid:durableId="1430272783">
    <w:abstractNumId w:val="6"/>
  </w:num>
  <w:num w:numId="9" w16cid:durableId="11016055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85918124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38834353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02852265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64117494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22710155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80648551">
    <w:abstractNumId w:val="18"/>
  </w:num>
  <w:num w:numId="16" w16cid:durableId="1859932273">
    <w:abstractNumId w:val="8"/>
  </w:num>
  <w:num w:numId="17" w16cid:durableId="621031765">
    <w:abstractNumId w:val="10"/>
  </w:num>
  <w:num w:numId="18" w16cid:durableId="457190547">
    <w:abstractNumId w:val="11"/>
  </w:num>
  <w:num w:numId="19" w16cid:durableId="737169071">
    <w:abstractNumId w:val="15"/>
  </w:num>
  <w:num w:numId="20" w16cid:durableId="1725055860">
    <w:abstractNumId w:val="9"/>
  </w:num>
  <w:num w:numId="21" w16cid:durableId="111385998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3EB"/>
    <w:rsid w:val="00051C89"/>
    <w:rsid w:val="00062EA7"/>
    <w:rsid w:val="000638A8"/>
    <w:rsid w:val="00070E01"/>
    <w:rsid w:val="00083967"/>
    <w:rsid w:val="00083E93"/>
    <w:rsid w:val="00086B64"/>
    <w:rsid w:val="0009055A"/>
    <w:rsid w:val="00091408"/>
    <w:rsid w:val="000A6032"/>
    <w:rsid w:val="000A6AEC"/>
    <w:rsid w:val="000D5C73"/>
    <w:rsid w:val="000F3666"/>
    <w:rsid w:val="000F7F0B"/>
    <w:rsid w:val="00130B83"/>
    <w:rsid w:val="00130FA6"/>
    <w:rsid w:val="0015714D"/>
    <w:rsid w:val="00162D28"/>
    <w:rsid w:val="00186090"/>
    <w:rsid w:val="001B3D6D"/>
    <w:rsid w:val="001D2A2A"/>
    <w:rsid w:val="0021029D"/>
    <w:rsid w:val="00213616"/>
    <w:rsid w:val="00264ECE"/>
    <w:rsid w:val="00267FEA"/>
    <w:rsid w:val="002804F8"/>
    <w:rsid w:val="0028150B"/>
    <w:rsid w:val="00281CB0"/>
    <w:rsid w:val="00294D7F"/>
    <w:rsid w:val="002B4C71"/>
    <w:rsid w:val="002B5574"/>
    <w:rsid w:val="002C7872"/>
    <w:rsid w:val="002D0E87"/>
    <w:rsid w:val="002E6255"/>
    <w:rsid w:val="002F269B"/>
    <w:rsid w:val="002F3C42"/>
    <w:rsid w:val="00305815"/>
    <w:rsid w:val="00315663"/>
    <w:rsid w:val="003362D5"/>
    <w:rsid w:val="00340CD9"/>
    <w:rsid w:val="0035216B"/>
    <w:rsid w:val="00352A27"/>
    <w:rsid w:val="003E0DF8"/>
    <w:rsid w:val="003F4515"/>
    <w:rsid w:val="004053B7"/>
    <w:rsid w:val="004232DD"/>
    <w:rsid w:val="0042594F"/>
    <w:rsid w:val="0046023A"/>
    <w:rsid w:val="00491451"/>
    <w:rsid w:val="004965F4"/>
    <w:rsid w:val="004A6632"/>
    <w:rsid w:val="004D4CC8"/>
    <w:rsid w:val="00500BB0"/>
    <w:rsid w:val="005125EB"/>
    <w:rsid w:val="005249CE"/>
    <w:rsid w:val="0053710B"/>
    <w:rsid w:val="005566E2"/>
    <w:rsid w:val="00580AE1"/>
    <w:rsid w:val="00581AD4"/>
    <w:rsid w:val="0058748C"/>
    <w:rsid w:val="00592226"/>
    <w:rsid w:val="005A560B"/>
    <w:rsid w:val="005B6D25"/>
    <w:rsid w:val="005D63BB"/>
    <w:rsid w:val="005E294A"/>
    <w:rsid w:val="005F33EA"/>
    <w:rsid w:val="00603449"/>
    <w:rsid w:val="006035A2"/>
    <w:rsid w:val="006110E7"/>
    <w:rsid w:val="00630364"/>
    <w:rsid w:val="006A24DF"/>
    <w:rsid w:val="006B2B2D"/>
    <w:rsid w:val="006B3EBF"/>
    <w:rsid w:val="006C7EB5"/>
    <w:rsid w:val="006D421D"/>
    <w:rsid w:val="006E0132"/>
    <w:rsid w:val="006F58D0"/>
    <w:rsid w:val="00722669"/>
    <w:rsid w:val="007473EE"/>
    <w:rsid w:val="007478E0"/>
    <w:rsid w:val="0075291A"/>
    <w:rsid w:val="007623B9"/>
    <w:rsid w:val="0079636F"/>
    <w:rsid w:val="007B2BB0"/>
    <w:rsid w:val="007C0DF1"/>
    <w:rsid w:val="007C7004"/>
    <w:rsid w:val="0081600C"/>
    <w:rsid w:val="0082187B"/>
    <w:rsid w:val="00860AC4"/>
    <w:rsid w:val="00865CEB"/>
    <w:rsid w:val="00874A1C"/>
    <w:rsid w:val="0088520C"/>
    <w:rsid w:val="0088740A"/>
    <w:rsid w:val="008947E5"/>
    <w:rsid w:val="008C541C"/>
    <w:rsid w:val="008D576E"/>
    <w:rsid w:val="008D6A63"/>
    <w:rsid w:val="008E522B"/>
    <w:rsid w:val="009200CD"/>
    <w:rsid w:val="00925E63"/>
    <w:rsid w:val="00930CA3"/>
    <w:rsid w:val="00931CB6"/>
    <w:rsid w:val="009375D8"/>
    <w:rsid w:val="0094071B"/>
    <w:rsid w:val="00965080"/>
    <w:rsid w:val="0097184C"/>
    <w:rsid w:val="009B5859"/>
    <w:rsid w:val="009D063E"/>
    <w:rsid w:val="009D50C6"/>
    <w:rsid w:val="009F6CBA"/>
    <w:rsid w:val="00A0654C"/>
    <w:rsid w:val="00A17E49"/>
    <w:rsid w:val="00A211EC"/>
    <w:rsid w:val="00A2443A"/>
    <w:rsid w:val="00A30534"/>
    <w:rsid w:val="00A453EB"/>
    <w:rsid w:val="00A55AAE"/>
    <w:rsid w:val="00A862F1"/>
    <w:rsid w:val="00AA5627"/>
    <w:rsid w:val="00AD1AE7"/>
    <w:rsid w:val="00B337E7"/>
    <w:rsid w:val="00B71199"/>
    <w:rsid w:val="00B95369"/>
    <w:rsid w:val="00BC15FD"/>
    <w:rsid w:val="00BF2446"/>
    <w:rsid w:val="00BF4C74"/>
    <w:rsid w:val="00C12EA1"/>
    <w:rsid w:val="00C211F9"/>
    <w:rsid w:val="00C475A8"/>
    <w:rsid w:val="00C72951"/>
    <w:rsid w:val="00C87E33"/>
    <w:rsid w:val="00CC74EC"/>
    <w:rsid w:val="00CD0293"/>
    <w:rsid w:val="00CD45AA"/>
    <w:rsid w:val="00CE6481"/>
    <w:rsid w:val="00CF382E"/>
    <w:rsid w:val="00D1207D"/>
    <w:rsid w:val="00D14C78"/>
    <w:rsid w:val="00D263B7"/>
    <w:rsid w:val="00D30D55"/>
    <w:rsid w:val="00D45F46"/>
    <w:rsid w:val="00D72F63"/>
    <w:rsid w:val="00D841DA"/>
    <w:rsid w:val="00DB2830"/>
    <w:rsid w:val="00DC3B7E"/>
    <w:rsid w:val="00DF1C2C"/>
    <w:rsid w:val="00DF5918"/>
    <w:rsid w:val="00E2656E"/>
    <w:rsid w:val="00E366A7"/>
    <w:rsid w:val="00E430D6"/>
    <w:rsid w:val="00E509B1"/>
    <w:rsid w:val="00E569B6"/>
    <w:rsid w:val="00E83964"/>
    <w:rsid w:val="00EC1CD8"/>
    <w:rsid w:val="00EC68E5"/>
    <w:rsid w:val="00ED0011"/>
    <w:rsid w:val="00EE01FD"/>
    <w:rsid w:val="00EE4773"/>
    <w:rsid w:val="00F06464"/>
    <w:rsid w:val="00F249FA"/>
    <w:rsid w:val="00F252C8"/>
    <w:rsid w:val="00F308F2"/>
    <w:rsid w:val="00F571B0"/>
    <w:rsid w:val="00F62F98"/>
    <w:rsid w:val="00F74BFC"/>
    <w:rsid w:val="00F77D2A"/>
    <w:rsid w:val="00F9054E"/>
    <w:rsid w:val="00FB10C9"/>
    <w:rsid w:val="00FC0225"/>
    <w:rsid w:val="00FD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60045B6"/>
  <w15:docId w15:val="{F4A71645-5685-4A7B-AC01-4FB0103FE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53EB"/>
    <w:rPr>
      <w:rFonts w:asciiTheme="minorHAnsi" w:eastAsiaTheme="minorHAnsi" w:hAnsiTheme="minorHAnsi" w:cstheme="minorBidi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hAnsi="Calibri" w:cs="Calibri"/>
      <w:sz w:val="22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link w:val="KommentartextZchn"/>
    <w:uiPriority w:val="99"/>
    <w:semiHidden/>
    <w:unhideWhenUsed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53EB"/>
    <w:rPr>
      <w:rFonts w:asciiTheme="minorHAnsi" w:eastAsiaTheme="minorHAnsi" w:hAnsiTheme="minorHAnsi" w:cstheme="minorBidi"/>
      <w:lang w:val="fr-CH"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2B5574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KommentarthemaZchn">
    <w:name w:val="Kommentarthema Zchn"/>
    <w:basedOn w:val="KommentartextZchn"/>
    <w:link w:val="Kommentarthema"/>
    <w:semiHidden/>
    <w:rsid w:val="002B5574"/>
    <w:rPr>
      <w:rFonts w:asciiTheme="minorHAnsi" w:eastAsiaTheme="minorHAnsi" w:hAnsiTheme="minorHAnsi" w:cstheme="minorBidi"/>
      <w:b/>
      <w:bCs/>
      <w:lang w:val="fr-CH"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D1A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ionel.castella@swissolympic.ch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ris.kug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e60e882-9555-4d9b-bfcf-3b1e42750108">
      <Terms xmlns="http://schemas.microsoft.com/office/infopath/2007/PartnerControls"/>
    </lcf76f155ced4ddcb4097134ff3c332f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 xmlns="ae60e882-9555-4d9b-bfcf-3b1e42750108" xsi:nil="true"/>
    <_dlc_DocIdUrl xmlns="ae60e882-9555-4d9b-bfcf-3b1e42750108">
      <Url xsi:nil="true"/>
      <Description xsi:nil="true"/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91F8CC98F35AEA40B806288DA31EE1E5" ma:contentTypeVersion="23" ma:contentTypeDescription="Ein neues Dokument erstellen." ma:contentTypeScope="" ma:versionID="798c15f9f3397f3005381dd7029ff67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5db9f51e298dc4ac12004ad95d0b9241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CE2B91-9830-4C35-BFB9-385811D6A4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654F6A-7676-47F2-BF84-7E46CCBA6C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60e882-9555-4d9b-bfcf-3b1e42750108"/>
    <ds:schemaRef ds:uri="4049cd54-ca6f-4b78-a9da-aa12097bdb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181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Kuger Joris</dc:creator>
  <cp:lastModifiedBy>Jäggi Michèle</cp:lastModifiedBy>
  <cp:revision>2</cp:revision>
  <cp:lastPrinted>2018-03-06T14:11:00Z</cp:lastPrinted>
  <dcterms:created xsi:type="dcterms:W3CDTF">2026-05-21T12:36:00Z</dcterms:created>
  <dcterms:modified xsi:type="dcterms:W3CDTF">2026-05-21T12:36:00Z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0x010100B0E7E83876980C4B90F847D9B80A65DF0091F8CC98F35AEA40B806288DA31EE1E5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  <property fmtid="{D5CDD505-2E9C-101B-9397-08002B2CF9AE}" pid="8" name="bde9523c343849a7a2079930d550e8ac">
    <vt:lpwstr/>
  </property>
</Properties>
</file>